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0F0" w:rsidRPr="00764501" w:rsidRDefault="00B620F0" w:rsidP="0019041C">
      <w:pPr>
        <w:pStyle w:val="Stichwort"/>
        <w:keepNext w:val="0"/>
        <w:spacing w:before="0"/>
        <w:outlineLvl w:val="0"/>
        <w:rPr>
          <w:rFonts w:ascii="Georgia" w:hAnsi="Georgia" w:cs="Tahoma"/>
          <w:sz w:val="72"/>
          <w:szCs w:val="72"/>
        </w:rPr>
      </w:pPr>
      <w:r w:rsidRPr="00764501">
        <w:rPr>
          <w:rFonts w:ascii="Georgia" w:hAnsi="Georgia" w:cs="Tahoma"/>
          <w:sz w:val="72"/>
          <w:szCs w:val="72"/>
        </w:rPr>
        <w:t xml:space="preserve">News </w:t>
      </w:r>
      <w:r w:rsidR="007C1AF7" w:rsidRPr="00764501">
        <w:rPr>
          <w:rFonts w:ascii="Georgia" w:hAnsi="Georgia" w:cs="Tahoma"/>
          <w:sz w:val="72"/>
          <w:szCs w:val="72"/>
        </w:rPr>
        <w:t>0</w:t>
      </w:r>
      <w:r w:rsidR="00EC38FB">
        <w:rPr>
          <w:rFonts w:ascii="Georgia" w:hAnsi="Georgia" w:cs="Tahoma"/>
          <w:sz w:val="72"/>
          <w:szCs w:val="72"/>
        </w:rPr>
        <w:t>5</w:t>
      </w:r>
      <w:r w:rsidR="00284104">
        <w:rPr>
          <w:rFonts w:ascii="Georgia" w:hAnsi="Georgia" w:cs="Tahoma"/>
          <w:sz w:val="72"/>
          <w:szCs w:val="72"/>
        </w:rPr>
        <w:t xml:space="preserve"> -</w:t>
      </w:r>
      <w:r w:rsidR="00EA7A3E" w:rsidRPr="00764501">
        <w:rPr>
          <w:rFonts w:ascii="Georgia" w:hAnsi="Georgia" w:cs="Tahoma"/>
          <w:sz w:val="72"/>
          <w:szCs w:val="72"/>
        </w:rPr>
        <w:t xml:space="preserve"> </w:t>
      </w:r>
      <w:r w:rsidR="00083A9C" w:rsidRPr="00764501">
        <w:rPr>
          <w:rFonts w:ascii="Georgia" w:hAnsi="Georgia" w:cs="Tahoma"/>
          <w:sz w:val="72"/>
          <w:szCs w:val="72"/>
        </w:rPr>
        <w:t>20</w:t>
      </w:r>
      <w:r w:rsidR="00EA7A3E" w:rsidRPr="00764501">
        <w:rPr>
          <w:rFonts w:ascii="Georgia" w:hAnsi="Georgia" w:cs="Tahoma"/>
          <w:sz w:val="72"/>
          <w:szCs w:val="72"/>
        </w:rPr>
        <w:t>1</w:t>
      </w:r>
      <w:r w:rsidR="00D401E5">
        <w:rPr>
          <w:rFonts w:ascii="Georgia" w:hAnsi="Georgia" w:cs="Tahoma"/>
          <w:sz w:val="72"/>
          <w:szCs w:val="72"/>
        </w:rPr>
        <w:t>9</w:t>
      </w:r>
      <w:r w:rsidR="00083A9C" w:rsidRPr="00764501">
        <w:rPr>
          <w:rFonts w:ascii="Georgia" w:hAnsi="Georgia" w:cs="Tahoma"/>
          <w:sz w:val="72"/>
          <w:szCs w:val="72"/>
        </w:rPr>
        <w:t>/20</w:t>
      </w:r>
      <w:r w:rsidR="00D401E5">
        <w:rPr>
          <w:rFonts w:ascii="Georgia" w:hAnsi="Georgia" w:cs="Tahoma"/>
          <w:sz w:val="72"/>
          <w:szCs w:val="72"/>
        </w:rPr>
        <w:t>20</w:t>
      </w:r>
    </w:p>
    <w:p w:rsidR="004A3636" w:rsidRPr="00764501" w:rsidRDefault="004A3636" w:rsidP="00B660BC">
      <w:pPr>
        <w:tabs>
          <w:tab w:val="left" w:pos="5812"/>
        </w:tabs>
        <w:rPr>
          <w:rFonts w:ascii="Georgia" w:hAnsi="Georgia" w:cs="Tahoma"/>
          <w:sz w:val="16"/>
          <w:szCs w:val="16"/>
        </w:rPr>
      </w:pPr>
    </w:p>
    <w:tbl>
      <w:tblPr>
        <w:tblW w:w="10277" w:type="dxa"/>
        <w:tblInd w:w="-71" w:type="dxa"/>
        <w:tblLayout w:type="fixed"/>
        <w:tblCellMar>
          <w:left w:w="71" w:type="dxa"/>
          <w:right w:w="71" w:type="dxa"/>
        </w:tblCellMar>
        <w:tblLook w:val="0000" w:firstRow="0" w:lastRow="0" w:firstColumn="0" w:lastColumn="0" w:noHBand="0" w:noVBand="0"/>
      </w:tblPr>
      <w:tblGrid>
        <w:gridCol w:w="3473"/>
        <w:gridCol w:w="1843"/>
        <w:gridCol w:w="4961"/>
      </w:tblGrid>
      <w:tr w:rsidR="00670571" w:rsidRPr="00764501" w:rsidTr="00F87465">
        <w:trPr>
          <w:trHeight w:val="1811"/>
        </w:trPr>
        <w:tc>
          <w:tcPr>
            <w:tcW w:w="3473" w:type="dxa"/>
            <w:tcBorders>
              <w:top w:val="single" w:sz="4" w:space="0" w:color="auto"/>
              <w:left w:val="nil"/>
              <w:bottom w:val="single" w:sz="4" w:space="0" w:color="auto"/>
              <w:right w:val="nil"/>
            </w:tcBorders>
          </w:tcPr>
          <w:p w:rsidR="00670571" w:rsidRPr="00141CE4" w:rsidRDefault="00EC38FB" w:rsidP="001C3824">
            <w:pPr>
              <w:tabs>
                <w:tab w:val="left" w:pos="5812"/>
              </w:tabs>
              <w:spacing w:before="120" w:line="0" w:lineRule="atLeast"/>
              <w:rPr>
                <w:rFonts w:ascii="Georgia" w:hAnsi="Georgia" w:cs="Tahoma"/>
                <w:b/>
                <w:sz w:val="22"/>
                <w:szCs w:val="22"/>
              </w:rPr>
            </w:pPr>
            <w:r>
              <w:rPr>
                <w:rFonts w:ascii="Georgia" w:hAnsi="Georgia" w:cs="Tahoma"/>
                <w:b/>
                <w:sz w:val="22"/>
                <w:szCs w:val="22"/>
              </w:rPr>
              <w:t>Kolping-Theater</w:t>
            </w:r>
          </w:p>
          <w:p w:rsidR="00EC38FB" w:rsidRDefault="00EC38FB" w:rsidP="00EC3E2D">
            <w:pPr>
              <w:tabs>
                <w:tab w:val="left" w:pos="5812"/>
              </w:tabs>
              <w:spacing w:before="120" w:line="0" w:lineRule="atLeast"/>
              <w:rPr>
                <w:rFonts w:ascii="Georgia" w:hAnsi="Georgia" w:cs="Tahoma"/>
                <w:b/>
                <w:sz w:val="22"/>
                <w:szCs w:val="22"/>
              </w:rPr>
            </w:pPr>
            <w:r>
              <w:rPr>
                <w:rFonts w:ascii="Georgia" w:hAnsi="Georgia" w:cs="Tahoma"/>
                <w:b/>
                <w:sz w:val="22"/>
                <w:szCs w:val="22"/>
              </w:rPr>
              <w:t>8./9. November 2019</w:t>
            </w:r>
            <w:r>
              <w:rPr>
                <w:rFonts w:ascii="Georgia" w:hAnsi="Georgia" w:cs="Tahoma"/>
                <w:b/>
                <w:sz w:val="22"/>
                <w:szCs w:val="22"/>
              </w:rPr>
              <w:br/>
              <w:t>15./16. November 2019</w:t>
            </w:r>
          </w:p>
          <w:p w:rsidR="00670571" w:rsidRPr="00670571" w:rsidRDefault="00EC38FB" w:rsidP="00282BD4">
            <w:pPr>
              <w:tabs>
                <w:tab w:val="left" w:pos="5812"/>
              </w:tabs>
              <w:spacing w:before="960" w:after="120" w:line="0" w:lineRule="atLeast"/>
              <w:rPr>
                <w:rFonts w:ascii="Georgia" w:hAnsi="Georgia" w:cs="Tahoma"/>
                <w:sz w:val="22"/>
                <w:szCs w:val="22"/>
              </w:rPr>
            </w:pPr>
            <w:r>
              <w:rPr>
                <w:rFonts w:ascii="Georgia" w:hAnsi="Georgia" w:cs="Tahoma"/>
                <w:sz w:val="22"/>
                <w:szCs w:val="22"/>
              </w:rPr>
              <w:t>Spieler &amp; OK</w:t>
            </w:r>
          </w:p>
        </w:tc>
        <w:tc>
          <w:tcPr>
            <w:tcW w:w="1843" w:type="dxa"/>
            <w:tcBorders>
              <w:top w:val="single" w:sz="4" w:space="0" w:color="auto"/>
              <w:left w:val="nil"/>
              <w:bottom w:val="single" w:sz="4" w:space="0" w:color="auto"/>
              <w:right w:val="nil"/>
            </w:tcBorders>
            <w:vAlign w:val="center"/>
          </w:tcPr>
          <w:p w:rsidR="00670571" w:rsidRPr="00670571" w:rsidRDefault="00EC38FB" w:rsidP="001C3824">
            <w:pPr>
              <w:tabs>
                <w:tab w:val="clear" w:pos="2835"/>
              </w:tabs>
              <w:ind w:right="-74"/>
              <w:rPr>
                <w:noProof/>
                <w:lang w:eastAsia="de-CH"/>
              </w:rPr>
            </w:pPr>
            <w:r>
              <w:rPr>
                <w:noProof/>
                <w:lang w:eastAsia="de-CH"/>
              </w:rPr>
              <w:drawing>
                <wp:anchor distT="0" distB="0" distL="114300" distR="114300" simplePos="0" relativeHeight="251682816" behindDoc="1" locked="0" layoutInCell="1" allowOverlap="1">
                  <wp:simplePos x="0" y="0"/>
                  <wp:positionH relativeFrom="column">
                    <wp:posOffset>74930</wp:posOffset>
                  </wp:positionH>
                  <wp:positionV relativeFrom="paragraph">
                    <wp:posOffset>31750</wp:posOffset>
                  </wp:positionV>
                  <wp:extent cx="955040" cy="132397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lpingtheater 2019_Fly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040" cy="1323975"/>
                          </a:xfrm>
                          <a:prstGeom prst="rect">
                            <a:avLst/>
                          </a:prstGeom>
                        </pic:spPr>
                      </pic:pic>
                    </a:graphicData>
                  </a:graphic>
                  <wp14:sizeRelH relativeFrom="margin">
                    <wp14:pctWidth>0</wp14:pctWidth>
                  </wp14:sizeRelH>
                  <wp14:sizeRelV relativeFrom="margin">
                    <wp14:pctHeight>0</wp14:pctHeight>
                  </wp14:sizeRelV>
                </wp:anchor>
              </w:drawing>
            </w:r>
          </w:p>
        </w:tc>
        <w:tc>
          <w:tcPr>
            <w:tcW w:w="4961" w:type="dxa"/>
            <w:tcBorders>
              <w:top w:val="single" w:sz="4" w:space="0" w:color="auto"/>
              <w:left w:val="nil"/>
              <w:bottom w:val="single" w:sz="4" w:space="0" w:color="auto"/>
              <w:right w:val="nil"/>
            </w:tcBorders>
            <w:vAlign w:val="center"/>
          </w:tcPr>
          <w:p w:rsidR="009B0F2B" w:rsidRDefault="00EC38FB" w:rsidP="000169BB">
            <w:pPr>
              <w:spacing w:before="120" w:after="120" w:line="240" w:lineRule="auto"/>
              <w:rPr>
                <w:rFonts w:ascii="Georgia" w:hAnsi="Georgia" w:cs="Tahoma"/>
                <w:sz w:val="22"/>
                <w:szCs w:val="22"/>
              </w:rPr>
            </w:pPr>
            <w:r>
              <w:rPr>
                <w:rFonts w:ascii="Georgia" w:hAnsi="Georgia" w:cs="Tahoma"/>
                <w:sz w:val="22"/>
                <w:szCs w:val="22"/>
              </w:rPr>
              <w:t xml:space="preserve">Wer jetzt noch kein Billett hat, bitte sofort reservieren! </w:t>
            </w:r>
            <w:hyperlink r:id="rId9" w:history="1">
              <w:r w:rsidRPr="001345CF">
                <w:rPr>
                  <w:rStyle w:val="Hyperlink"/>
                  <w:rFonts w:ascii="Georgia" w:hAnsi="Georgia" w:cs="Tahoma"/>
                  <w:sz w:val="22"/>
                  <w:szCs w:val="22"/>
                </w:rPr>
                <w:t>www.kolping-muri.ch</w:t>
              </w:r>
            </w:hyperlink>
            <w:r>
              <w:rPr>
                <w:rFonts w:ascii="Georgia" w:hAnsi="Georgia" w:cs="Tahoma"/>
                <w:sz w:val="22"/>
                <w:szCs w:val="22"/>
              </w:rPr>
              <w:t xml:space="preserve"> oder Tel. 079 374 16 77</w:t>
            </w:r>
          </w:p>
          <w:p w:rsidR="00EC38FB" w:rsidRPr="00AF47CD" w:rsidRDefault="00EC38FB" w:rsidP="000169BB">
            <w:pPr>
              <w:spacing w:before="120" w:after="120" w:line="240" w:lineRule="auto"/>
              <w:rPr>
                <w:rFonts w:ascii="Georgia" w:hAnsi="Georgia" w:cs="Tahoma"/>
                <w:szCs w:val="22"/>
              </w:rPr>
            </w:pPr>
          </w:p>
        </w:tc>
      </w:tr>
      <w:tr w:rsidR="00670571" w:rsidRPr="00764501" w:rsidTr="00F87465">
        <w:trPr>
          <w:trHeight w:val="1811"/>
        </w:trPr>
        <w:tc>
          <w:tcPr>
            <w:tcW w:w="3473" w:type="dxa"/>
            <w:tcBorders>
              <w:top w:val="single" w:sz="4" w:space="0" w:color="auto"/>
              <w:left w:val="nil"/>
              <w:bottom w:val="single" w:sz="4" w:space="0" w:color="auto"/>
              <w:right w:val="nil"/>
            </w:tcBorders>
          </w:tcPr>
          <w:p w:rsidR="001067FF" w:rsidRDefault="00EC38FB" w:rsidP="00003E2D">
            <w:pPr>
              <w:tabs>
                <w:tab w:val="left" w:pos="5812"/>
              </w:tabs>
              <w:spacing w:before="120" w:after="120" w:line="0" w:lineRule="atLeast"/>
              <w:rPr>
                <w:rFonts w:ascii="Georgia" w:hAnsi="Georgia" w:cs="Tahoma"/>
                <w:b/>
                <w:sz w:val="22"/>
                <w:szCs w:val="22"/>
              </w:rPr>
            </w:pPr>
            <w:r>
              <w:rPr>
                <w:rFonts w:ascii="Georgia" w:hAnsi="Georgia" w:cs="Tahoma"/>
                <w:b/>
                <w:sz w:val="22"/>
                <w:szCs w:val="22"/>
              </w:rPr>
              <w:t>Chlaushüsli/</w:t>
            </w:r>
            <w:r>
              <w:rPr>
                <w:rFonts w:ascii="Georgia" w:hAnsi="Georgia" w:cs="Tahoma"/>
                <w:b/>
                <w:sz w:val="22"/>
                <w:szCs w:val="22"/>
              </w:rPr>
              <w:br/>
              <w:t>Chlausauszug</w:t>
            </w:r>
          </w:p>
          <w:p w:rsidR="003B3EA2" w:rsidRDefault="00EC38FB" w:rsidP="00F87465">
            <w:pPr>
              <w:tabs>
                <w:tab w:val="left" w:pos="5812"/>
              </w:tabs>
              <w:spacing w:after="120" w:line="0" w:lineRule="atLeast"/>
              <w:rPr>
                <w:rFonts w:ascii="Georgia" w:hAnsi="Georgia" w:cs="Tahoma"/>
                <w:b/>
                <w:sz w:val="22"/>
                <w:szCs w:val="22"/>
              </w:rPr>
            </w:pPr>
            <w:r>
              <w:rPr>
                <w:rFonts w:ascii="Georgia" w:hAnsi="Georgia" w:cs="Tahoma"/>
                <w:b/>
                <w:sz w:val="22"/>
                <w:szCs w:val="22"/>
              </w:rPr>
              <w:t>23.-25. November 2019 /</w:t>
            </w:r>
            <w:r>
              <w:rPr>
                <w:rFonts w:ascii="Georgia" w:hAnsi="Georgia" w:cs="Tahoma"/>
                <w:b/>
                <w:sz w:val="22"/>
                <w:szCs w:val="22"/>
              </w:rPr>
              <w:br/>
              <w:t>1. Dezember</w:t>
            </w:r>
            <w:r w:rsidR="002639BD">
              <w:rPr>
                <w:rFonts w:ascii="Georgia" w:hAnsi="Georgia" w:cs="Tahoma"/>
                <w:b/>
                <w:sz w:val="22"/>
                <w:szCs w:val="22"/>
              </w:rPr>
              <w:t xml:space="preserve"> 2019</w:t>
            </w:r>
          </w:p>
          <w:p w:rsidR="00EC3E2D" w:rsidRDefault="00EC38FB" w:rsidP="009D5C9D">
            <w:pPr>
              <w:tabs>
                <w:tab w:val="left" w:pos="5812"/>
              </w:tabs>
              <w:spacing w:before="480" w:line="0" w:lineRule="atLeast"/>
              <w:rPr>
                <w:rFonts w:ascii="Georgia" w:hAnsi="Georgia" w:cs="Tahoma"/>
                <w:sz w:val="22"/>
                <w:szCs w:val="22"/>
              </w:rPr>
            </w:pPr>
            <w:r>
              <w:rPr>
                <w:rFonts w:ascii="Georgia" w:hAnsi="Georgia" w:cs="Tahoma"/>
                <w:sz w:val="22"/>
                <w:szCs w:val="22"/>
              </w:rPr>
              <w:t>St. Nikolausgruppe Kolping Muri</w:t>
            </w:r>
          </w:p>
          <w:p w:rsidR="00EC38FB" w:rsidRPr="00EC3E2D" w:rsidRDefault="00241858" w:rsidP="00FE386E">
            <w:pPr>
              <w:tabs>
                <w:tab w:val="left" w:pos="5812"/>
              </w:tabs>
              <w:spacing w:after="120" w:line="0" w:lineRule="atLeast"/>
              <w:rPr>
                <w:rFonts w:ascii="Georgia" w:hAnsi="Georgia" w:cs="Tahoma"/>
                <w:sz w:val="22"/>
                <w:szCs w:val="22"/>
              </w:rPr>
            </w:pPr>
            <w:hyperlink r:id="rId10" w:history="1">
              <w:r w:rsidR="00FE386E" w:rsidRPr="00241858">
                <w:rPr>
                  <w:rStyle w:val="Hyperlink"/>
                  <w:rFonts w:ascii="Georgia" w:hAnsi="Georgia" w:cs="Tahoma"/>
                  <w:sz w:val="22"/>
                  <w:szCs w:val="22"/>
                </w:rPr>
                <w:t>www.samichlaus-muri.ch</w:t>
              </w:r>
            </w:hyperlink>
          </w:p>
        </w:tc>
        <w:tc>
          <w:tcPr>
            <w:tcW w:w="1843" w:type="dxa"/>
            <w:tcBorders>
              <w:top w:val="single" w:sz="4" w:space="0" w:color="auto"/>
              <w:left w:val="nil"/>
              <w:bottom w:val="single" w:sz="4" w:space="0" w:color="auto"/>
              <w:right w:val="nil"/>
            </w:tcBorders>
            <w:vAlign w:val="center"/>
          </w:tcPr>
          <w:p w:rsidR="00670571" w:rsidRPr="00676267" w:rsidRDefault="009D5C9D" w:rsidP="00670571">
            <w:pPr>
              <w:tabs>
                <w:tab w:val="clear" w:pos="2835"/>
              </w:tabs>
              <w:ind w:right="-74"/>
              <w:rPr>
                <w:rFonts w:ascii="Arial" w:hAnsi="Arial" w:cs="Arial"/>
                <w:color w:val="0000FF"/>
              </w:rPr>
            </w:pPr>
            <w:r>
              <w:rPr>
                <w:rFonts w:ascii="&amp;quot" w:hAnsi="&amp;quot"/>
                <w:noProof/>
                <w:color w:val="E9A825"/>
                <w:lang w:eastAsia="de-CH"/>
              </w:rPr>
              <w:drawing>
                <wp:inline distT="0" distB="0" distL="0" distR="0">
                  <wp:extent cx="1057275" cy="865043"/>
                  <wp:effectExtent l="0" t="0" r="0" b="0"/>
                  <wp:docPr id="11" name="Grafik 11" descr="http://kolping-muri.ch/wp-content/uploads/2019/02/smallscreen-200x164.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lping-muri.ch/wp-content/uploads/2019/02/smallscreen-200x164.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767" cy="872810"/>
                          </a:xfrm>
                          <a:prstGeom prst="rect">
                            <a:avLst/>
                          </a:prstGeom>
                          <a:noFill/>
                          <a:ln>
                            <a:noFill/>
                          </a:ln>
                        </pic:spPr>
                      </pic:pic>
                    </a:graphicData>
                  </a:graphic>
                </wp:inline>
              </w:drawing>
            </w:r>
          </w:p>
        </w:tc>
        <w:tc>
          <w:tcPr>
            <w:tcW w:w="4961" w:type="dxa"/>
            <w:tcBorders>
              <w:top w:val="single" w:sz="4" w:space="0" w:color="auto"/>
              <w:left w:val="nil"/>
              <w:bottom w:val="single" w:sz="4" w:space="0" w:color="auto"/>
              <w:right w:val="nil"/>
            </w:tcBorders>
            <w:vAlign w:val="center"/>
          </w:tcPr>
          <w:p w:rsidR="00EC3E2D" w:rsidRPr="0038729C" w:rsidRDefault="00241858" w:rsidP="00241858">
            <w:pPr>
              <w:suppressAutoHyphens/>
              <w:spacing w:before="120" w:after="120" w:line="240" w:lineRule="auto"/>
              <w:rPr>
                <w:rFonts w:ascii="Georgia" w:hAnsi="Georgia" w:cs="Tahoma"/>
                <w:sz w:val="22"/>
                <w:szCs w:val="22"/>
              </w:rPr>
            </w:pPr>
            <w:r>
              <w:rPr>
                <w:rFonts w:ascii="Georgia" w:hAnsi="Georgia" w:cs="Tahoma"/>
                <w:sz w:val="22"/>
                <w:szCs w:val="22"/>
              </w:rPr>
              <w:t>Der</w:t>
            </w:r>
            <w:r w:rsidR="00FE386E">
              <w:rPr>
                <w:rFonts w:ascii="Georgia" w:hAnsi="Georgia" w:cs="Tahoma"/>
                <w:sz w:val="22"/>
                <w:szCs w:val="22"/>
              </w:rPr>
              <w:t xml:space="preserve"> Samichlaus </w:t>
            </w:r>
            <w:r>
              <w:rPr>
                <w:rFonts w:ascii="Georgia" w:hAnsi="Georgia" w:cs="Tahoma"/>
                <w:sz w:val="22"/>
                <w:szCs w:val="22"/>
              </w:rPr>
              <w:t xml:space="preserve">bereitet sich </w:t>
            </w:r>
            <w:r w:rsidR="00FE386E">
              <w:rPr>
                <w:rFonts w:ascii="Georgia" w:hAnsi="Georgia" w:cs="Tahoma"/>
                <w:sz w:val="22"/>
                <w:szCs w:val="22"/>
              </w:rPr>
              <w:t>auf die strenge Weihnachtszeit vor, und zwar in der Waldhütte Maiholz. Für Kinder und Erwachsene immer wieder ein besonderes Erlebnis. Zum Auftakt der Fa</w:t>
            </w:r>
            <w:r w:rsidR="009D5C9D">
              <w:rPr>
                <w:rFonts w:ascii="Georgia" w:hAnsi="Georgia" w:cs="Tahoma"/>
                <w:sz w:val="22"/>
                <w:szCs w:val="22"/>
              </w:rPr>
              <w:t>milienbesuche findet dann am 1. Adven</w:t>
            </w:r>
            <w:r w:rsidR="00FE386E">
              <w:rPr>
                <w:rFonts w:ascii="Georgia" w:hAnsi="Georgia" w:cs="Tahoma"/>
                <w:sz w:val="22"/>
                <w:szCs w:val="22"/>
              </w:rPr>
              <w:t>tssonntag der Chlausauszug statt. In einer feierlichen Prozession verteilt der Samichlaus seine gluschtigen Chlaussäckli.</w:t>
            </w:r>
          </w:p>
        </w:tc>
      </w:tr>
      <w:tr w:rsidR="00915978" w:rsidRPr="00764501" w:rsidTr="00F87465">
        <w:trPr>
          <w:trHeight w:val="1811"/>
        </w:trPr>
        <w:tc>
          <w:tcPr>
            <w:tcW w:w="3473" w:type="dxa"/>
            <w:tcBorders>
              <w:top w:val="single" w:sz="4" w:space="0" w:color="auto"/>
              <w:left w:val="nil"/>
              <w:bottom w:val="single" w:sz="4" w:space="0" w:color="auto"/>
              <w:right w:val="nil"/>
            </w:tcBorders>
          </w:tcPr>
          <w:p w:rsidR="00915978" w:rsidRDefault="009D5C9D" w:rsidP="00003E2D">
            <w:pPr>
              <w:tabs>
                <w:tab w:val="left" w:pos="5812"/>
              </w:tabs>
              <w:spacing w:before="120" w:after="120" w:line="0" w:lineRule="atLeast"/>
              <w:rPr>
                <w:rFonts w:ascii="Georgia" w:hAnsi="Georgia" w:cs="Tahoma"/>
                <w:b/>
                <w:sz w:val="22"/>
                <w:szCs w:val="22"/>
              </w:rPr>
            </w:pPr>
            <w:r>
              <w:rPr>
                <w:rFonts w:ascii="Georgia" w:hAnsi="Georgia" w:cs="Tahoma"/>
                <w:b/>
                <w:sz w:val="22"/>
                <w:szCs w:val="22"/>
              </w:rPr>
              <w:t>Adventsfeier</w:t>
            </w:r>
          </w:p>
          <w:p w:rsidR="00915978" w:rsidRDefault="009D5C9D" w:rsidP="00003E2D">
            <w:pPr>
              <w:tabs>
                <w:tab w:val="left" w:pos="5812"/>
              </w:tabs>
              <w:spacing w:before="120" w:after="120" w:line="0" w:lineRule="atLeast"/>
              <w:rPr>
                <w:rFonts w:ascii="Georgia" w:hAnsi="Georgia" w:cs="Tahoma"/>
                <w:b/>
                <w:sz w:val="22"/>
                <w:szCs w:val="22"/>
              </w:rPr>
            </w:pPr>
            <w:r>
              <w:rPr>
                <w:rFonts w:ascii="Georgia" w:hAnsi="Georgia" w:cs="Tahoma"/>
                <w:b/>
                <w:sz w:val="22"/>
                <w:szCs w:val="22"/>
              </w:rPr>
              <w:t xml:space="preserve">Donnerstag, </w:t>
            </w:r>
            <w:r>
              <w:rPr>
                <w:rFonts w:ascii="Georgia" w:hAnsi="Georgia" w:cs="Tahoma"/>
                <w:b/>
                <w:sz w:val="22"/>
                <w:szCs w:val="22"/>
              </w:rPr>
              <w:br/>
              <w:t>12. Dezember</w:t>
            </w:r>
            <w:r w:rsidR="00B10D5C">
              <w:rPr>
                <w:rFonts w:ascii="Georgia" w:hAnsi="Georgia" w:cs="Tahoma"/>
                <w:b/>
                <w:sz w:val="22"/>
                <w:szCs w:val="22"/>
              </w:rPr>
              <w:t xml:space="preserve"> 2019</w:t>
            </w:r>
          </w:p>
          <w:p w:rsidR="00915978" w:rsidRPr="00D95264" w:rsidRDefault="00382DA6" w:rsidP="00382DA6">
            <w:pPr>
              <w:tabs>
                <w:tab w:val="left" w:pos="5812"/>
              </w:tabs>
              <w:spacing w:before="360" w:after="120" w:line="0" w:lineRule="atLeast"/>
              <w:rPr>
                <w:rFonts w:ascii="Georgia" w:hAnsi="Georgia" w:cs="Tahoma"/>
                <w:sz w:val="22"/>
                <w:szCs w:val="22"/>
              </w:rPr>
            </w:pPr>
            <w:r w:rsidRPr="00382DA6">
              <w:rPr>
                <w:rFonts w:ascii="Georgia" w:hAnsi="Georgia" w:cs="Tahoma"/>
                <w:sz w:val="22"/>
                <w:szCs w:val="22"/>
              </w:rPr>
              <w:t>Sandra Büchi</w:t>
            </w:r>
          </w:p>
        </w:tc>
        <w:tc>
          <w:tcPr>
            <w:tcW w:w="1843" w:type="dxa"/>
            <w:tcBorders>
              <w:top w:val="single" w:sz="4" w:space="0" w:color="auto"/>
              <w:left w:val="nil"/>
              <w:bottom w:val="single" w:sz="4" w:space="0" w:color="auto"/>
              <w:right w:val="nil"/>
            </w:tcBorders>
            <w:vAlign w:val="center"/>
          </w:tcPr>
          <w:p w:rsidR="00915978" w:rsidRDefault="009D5C9D" w:rsidP="00670571">
            <w:pPr>
              <w:tabs>
                <w:tab w:val="clear" w:pos="2835"/>
              </w:tabs>
              <w:ind w:right="-74"/>
              <w:rPr>
                <w:rFonts w:ascii="Arial" w:hAnsi="Arial" w:cs="Arial"/>
                <w:noProof/>
                <w:color w:val="0000FF"/>
                <w:lang w:eastAsia="de-CH"/>
              </w:rPr>
            </w:pPr>
            <w:r>
              <w:rPr>
                <w:rFonts w:ascii="Arial" w:hAnsi="Arial" w:cs="Arial"/>
                <w:noProof/>
                <w:color w:val="0000FF"/>
                <w:lang w:eastAsia="de-CH"/>
              </w:rPr>
              <w:drawing>
                <wp:inline distT="0" distB="0" distL="0" distR="0">
                  <wp:extent cx="1080135" cy="1152525"/>
                  <wp:effectExtent l="0" t="0" r="571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ndle_PNG7312[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135" cy="1152525"/>
                          </a:xfrm>
                          <a:prstGeom prst="rect">
                            <a:avLst/>
                          </a:prstGeom>
                        </pic:spPr>
                      </pic:pic>
                    </a:graphicData>
                  </a:graphic>
                </wp:inline>
              </w:drawing>
            </w:r>
          </w:p>
        </w:tc>
        <w:tc>
          <w:tcPr>
            <w:tcW w:w="4961" w:type="dxa"/>
            <w:tcBorders>
              <w:top w:val="single" w:sz="4" w:space="0" w:color="auto"/>
              <w:left w:val="nil"/>
              <w:bottom w:val="single" w:sz="4" w:space="0" w:color="auto"/>
              <w:right w:val="nil"/>
            </w:tcBorders>
            <w:vAlign w:val="center"/>
          </w:tcPr>
          <w:p w:rsidR="00915978" w:rsidRPr="0094674B" w:rsidRDefault="00382DA6" w:rsidP="00382DA6">
            <w:pPr>
              <w:suppressAutoHyphens/>
              <w:spacing w:before="120" w:after="120" w:line="240" w:lineRule="auto"/>
              <w:rPr>
                <w:rFonts w:ascii="Georgia" w:hAnsi="Georgia" w:cs="Tahoma"/>
                <w:b/>
                <w:sz w:val="22"/>
                <w:szCs w:val="22"/>
              </w:rPr>
            </w:pPr>
            <w:r>
              <w:rPr>
                <w:rFonts w:ascii="Georgia" w:hAnsi="Georgia" w:cs="Tahoma"/>
                <w:sz w:val="22"/>
                <w:szCs w:val="22"/>
              </w:rPr>
              <w:t>Zur Einstimmung auf die Adventszeit treffen wir uns um 19.00 Uhr in der Kappelle unterhalb der Pfarrkirche St. Goar. Nach einer besinnlichen Feier gehen wir ins Kolpinglokal und lassen dort den Abend bei Kaffee und Kuchen gemütlich ausklingen.</w:t>
            </w:r>
          </w:p>
        </w:tc>
      </w:tr>
      <w:tr w:rsidR="001765D3" w:rsidRPr="00764501" w:rsidTr="00992E0E">
        <w:trPr>
          <w:trHeight w:val="1811"/>
        </w:trPr>
        <w:tc>
          <w:tcPr>
            <w:tcW w:w="3473" w:type="dxa"/>
            <w:tcBorders>
              <w:top w:val="single" w:sz="4" w:space="0" w:color="auto"/>
              <w:left w:val="nil"/>
              <w:bottom w:val="single" w:sz="4" w:space="0" w:color="auto"/>
              <w:right w:val="nil"/>
            </w:tcBorders>
          </w:tcPr>
          <w:p w:rsidR="001765D3" w:rsidRDefault="00382DA6" w:rsidP="00003E2D">
            <w:pPr>
              <w:tabs>
                <w:tab w:val="left" w:pos="5812"/>
              </w:tabs>
              <w:spacing w:before="120" w:after="120" w:line="0" w:lineRule="atLeast"/>
              <w:rPr>
                <w:rFonts w:ascii="Georgia" w:hAnsi="Georgia" w:cs="Tahoma"/>
                <w:b/>
                <w:sz w:val="22"/>
                <w:szCs w:val="22"/>
              </w:rPr>
            </w:pPr>
            <w:r>
              <w:rPr>
                <w:rFonts w:ascii="Georgia" w:hAnsi="Georgia" w:cs="Tahoma"/>
                <w:b/>
                <w:sz w:val="22"/>
                <w:szCs w:val="22"/>
              </w:rPr>
              <w:t>Jass- und Kegelabend</w:t>
            </w:r>
          </w:p>
          <w:p w:rsidR="00382DA6" w:rsidRDefault="00382DA6" w:rsidP="00382DA6">
            <w:pPr>
              <w:tabs>
                <w:tab w:val="left" w:pos="5812"/>
              </w:tabs>
              <w:spacing w:before="120" w:line="0" w:lineRule="atLeast"/>
              <w:rPr>
                <w:rFonts w:ascii="Georgia" w:hAnsi="Georgia" w:cs="Tahoma"/>
                <w:b/>
                <w:sz w:val="22"/>
                <w:szCs w:val="22"/>
              </w:rPr>
            </w:pPr>
            <w:r>
              <w:rPr>
                <w:rFonts w:ascii="Georgia" w:hAnsi="Georgia" w:cs="Tahoma"/>
                <w:b/>
                <w:sz w:val="22"/>
                <w:szCs w:val="22"/>
              </w:rPr>
              <w:t>Donnerstag, 16. Januar 2020</w:t>
            </w:r>
          </w:p>
          <w:p w:rsidR="001765D3" w:rsidRPr="00382DA6" w:rsidRDefault="00382DA6" w:rsidP="00282BD4">
            <w:pPr>
              <w:tabs>
                <w:tab w:val="left" w:pos="5812"/>
              </w:tabs>
              <w:spacing w:before="600" w:line="0" w:lineRule="atLeast"/>
              <w:rPr>
                <w:rFonts w:ascii="Georgia" w:hAnsi="Georgia" w:cs="Tahoma"/>
                <w:sz w:val="22"/>
                <w:szCs w:val="22"/>
              </w:rPr>
            </w:pPr>
            <w:r w:rsidRPr="00382DA6">
              <w:rPr>
                <w:rFonts w:ascii="Georgia" w:hAnsi="Georgia" w:cs="Tahoma"/>
                <w:sz w:val="22"/>
                <w:szCs w:val="22"/>
              </w:rPr>
              <w:t>André Bühlmann</w:t>
            </w:r>
          </w:p>
        </w:tc>
        <w:tc>
          <w:tcPr>
            <w:tcW w:w="1843" w:type="dxa"/>
            <w:tcBorders>
              <w:top w:val="single" w:sz="4" w:space="0" w:color="auto"/>
              <w:left w:val="nil"/>
              <w:bottom w:val="single" w:sz="4" w:space="0" w:color="auto"/>
              <w:right w:val="nil"/>
            </w:tcBorders>
            <w:vAlign w:val="center"/>
          </w:tcPr>
          <w:p w:rsidR="001765D3" w:rsidRDefault="00382DA6" w:rsidP="00670571">
            <w:pPr>
              <w:tabs>
                <w:tab w:val="clear" w:pos="2835"/>
              </w:tabs>
              <w:ind w:right="-74"/>
              <w:rPr>
                <w:rFonts w:ascii="Verdana" w:hAnsi="Verdana"/>
                <w:noProof/>
                <w:color w:val="222222"/>
                <w:bdr w:val="none" w:sz="0" w:space="0" w:color="auto" w:frame="1"/>
                <w:lang w:eastAsia="de-CH"/>
              </w:rPr>
            </w:pPr>
            <w:r>
              <w:rPr>
                <w:noProof/>
                <w:lang w:eastAsia="de-CH"/>
              </w:rPr>
              <w:drawing>
                <wp:inline distT="0" distB="0" distL="0" distR="0" wp14:anchorId="353915FA" wp14:editId="6A0CE345">
                  <wp:extent cx="794446" cy="103517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6846" cy="1051328"/>
                          </a:xfrm>
                          <a:prstGeom prst="rect">
                            <a:avLst/>
                          </a:prstGeom>
                          <a:noFill/>
                        </pic:spPr>
                      </pic:pic>
                    </a:graphicData>
                  </a:graphic>
                </wp:inline>
              </w:drawing>
            </w:r>
            <w:r w:rsidR="00E83EA9">
              <w:rPr>
                <w:noProof/>
                <w:lang w:eastAsia="de-CH"/>
              </w:rPr>
              <mc:AlternateContent>
                <mc:Choice Requires="wpg">
                  <w:drawing>
                    <wp:anchor distT="0" distB="0" distL="114300" distR="114300" simplePos="0" relativeHeight="251679744" behindDoc="0" locked="0" layoutInCell="1" allowOverlap="1" wp14:anchorId="5FE06CE0" wp14:editId="3FBDB48D">
                      <wp:simplePos x="0" y="0"/>
                      <wp:positionH relativeFrom="column">
                        <wp:posOffset>2792095</wp:posOffset>
                      </wp:positionH>
                      <wp:positionV relativeFrom="paragraph">
                        <wp:posOffset>8461375</wp:posOffset>
                      </wp:positionV>
                      <wp:extent cx="4298950" cy="6105525"/>
                      <wp:effectExtent l="0" t="0" r="6350" b="9525"/>
                      <wp:wrapNone/>
                      <wp:docPr id="16" name="Gruppieren 16"/>
                      <wp:cNvGraphicFramePr/>
                      <a:graphic xmlns:a="http://schemas.openxmlformats.org/drawingml/2006/main">
                        <a:graphicData uri="http://schemas.microsoft.com/office/word/2010/wordprocessingGroup">
                          <wpg:wgp>
                            <wpg:cNvGrpSpPr/>
                            <wpg:grpSpPr>
                              <a:xfrm>
                                <a:off x="0" y="0"/>
                                <a:ext cx="4298950" cy="6105525"/>
                                <a:chOff x="-2914650" y="57150"/>
                                <a:chExt cx="4298950" cy="6105525"/>
                              </a:xfrm>
                            </wpg:grpSpPr>
                            <pic:pic xmlns:pic="http://schemas.openxmlformats.org/drawingml/2006/picture">
                              <pic:nvPicPr>
                                <pic:cNvPr id="17" name="Grafik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14650" y="57150"/>
                                  <a:ext cx="4298950" cy="6105525"/>
                                </a:xfrm>
                                <a:prstGeom prst="rect">
                                  <a:avLst/>
                                </a:prstGeom>
                              </pic:spPr>
                            </pic:pic>
                            <pic:pic xmlns:pic="http://schemas.openxmlformats.org/drawingml/2006/picture">
                              <pic:nvPicPr>
                                <pic:cNvPr id="18" name="Grafik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771650" y="2381250"/>
                                  <a:ext cx="2018030" cy="1914525"/>
                                </a:xfrm>
                                <a:prstGeom prst="rect">
                                  <a:avLst/>
                                </a:prstGeom>
                              </pic:spPr>
                            </pic:pic>
                          </wpg:wgp>
                        </a:graphicData>
                      </a:graphic>
                      <wp14:sizeRelH relativeFrom="margin">
                        <wp14:pctWidth>0</wp14:pctWidth>
                      </wp14:sizeRelH>
                    </wp:anchor>
                  </w:drawing>
                </mc:Choice>
                <mc:Fallback>
                  <w:pict>
                    <v:group w14:anchorId="4D1CCB13" id="Gruppieren 16" o:spid="_x0000_s1026" style="position:absolute;margin-left:219.85pt;margin-top:666.25pt;width:338.5pt;height:480.75pt;z-index:251679744;mso-width-relative:margin" coordorigin="-29146,571" coordsize="42989,610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27" type="#_x0000_t75" style="position:absolute;left:-29146;top:571;width:42989;height:6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tGm+/AAAA2wAAAA8AAABkcnMvZG93bnJldi54bWxET82KwjAQvgu+QxhhL6Kpe1CpTaXo7ire&#10;6u4DDM3YFptJaaJ2fXojCN7m4/udZN2bRlypc7VlBbNpBIK4sLrmUsHf7/dkCcJ5ZI2NZVLwTw7W&#10;6XCQYKztjXO6Hn0pQgi7GBVU3rexlK6oyKCb2pY4cCfbGfQBdqXUHd5CuGnkZxTNpcGaQ0OFLW0q&#10;Ks7Hi1FgtrTJs1170F/0w7PxnBb3jJT6GPXZCoSn3r/FL/deh/kLeP4SDpDp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LRpvvwAAANsAAAAPAAAAAAAAAAAAAAAAAJ8CAABk&#10;cnMvZG93bnJldi54bWxQSwUGAAAAAAQABAD3AAAAiwMAAAAA&#10;">
                        <v:imagedata r:id="rId17" o:title=""/>
                        <v:path arrowok="t"/>
                      </v:shape>
                      <v:shape id="Grafik 18" o:spid="_x0000_s1028" type="#_x0000_t75" style="position:absolute;left:-17716;top:23812;width:20179;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5NnEAAAA2wAAAA8AAABkcnMvZG93bnJldi54bWxEj0FPwzAMhe+T+A+RJ3Hb0lUIjbJsmthA&#10;O8KGhLhZjUmrNU6XhK78e3xA4mbrPb/3ebUZfacGiqkNbGAxL0AR18G27Ay8n55nS1ApI1vsApOB&#10;H0qwWd9MVljZcOU3Go7ZKQnhVKGBJue+0jrVDXlM89ATi/YVoscsa3TaRrxKuO90WRT32mPL0tBg&#10;T08N1efjtzeww727lHevh48H37lheSk/o30x5nY6bh9BZRrzv/nv+mAFX2DlFxl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p5NnEAAAA2wAAAA8AAAAAAAAAAAAAAAAA&#10;nwIAAGRycy9kb3ducmV2LnhtbFBLBQYAAAAABAAEAPcAAACQAwAAAAA=&#10;">
                        <v:imagedata r:id="rId18" o:title=""/>
                        <v:path arrowok="t"/>
                      </v:shape>
                    </v:group>
                  </w:pict>
                </mc:Fallback>
              </mc:AlternateContent>
            </w:r>
          </w:p>
        </w:tc>
        <w:tc>
          <w:tcPr>
            <w:tcW w:w="4961" w:type="dxa"/>
            <w:tcBorders>
              <w:top w:val="single" w:sz="4" w:space="0" w:color="auto"/>
              <w:left w:val="nil"/>
              <w:bottom w:val="single" w:sz="4" w:space="0" w:color="auto"/>
              <w:right w:val="nil"/>
            </w:tcBorders>
            <w:vAlign w:val="center"/>
          </w:tcPr>
          <w:p w:rsidR="00992E0E" w:rsidRDefault="00382DA6" w:rsidP="00A4678E">
            <w:pPr>
              <w:suppressAutoHyphens/>
              <w:spacing w:before="120" w:after="120" w:line="240" w:lineRule="auto"/>
              <w:rPr>
                <w:rFonts w:ascii="Georgia" w:hAnsi="Georgia" w:cs="Tahoma"/>
                <w:sz w:val="22"/>
                <w:szCs w:val="22"/>
              </w:rPr>
            </w:pPr>
            <w:r>
              <w:rPr>
                <w:rFonts w:ascii="Georgia" w:hAnsi="Georgia" w:cs="Tahoma"/>
                <w:sz w:val="22"/>
                <w:szCs w:val="22"/>
              </w:rPr>
              <w:t>Stöck, Wiis, Stich – oder lieber „es Babeli“? Wir treffen uns um 19.30 Uhr im Rest. Frohsinn, Muri.</w:t>
            </w:r>
          </w:p>
          <w:p w:rsidR="00382DA6" w:rsidRPr="00992E0E" w:rsidRDefault="00382DA6" w:rsidP="00A4678E">
            <w:pPr>
              <w:suppressAutoHyphens/>
              <w:spacing w:before="120" w:after="120" w:line="240" w:lineRule="auto"/>
              <w:rPr>
                <w:rFonts w:ascii="Georgia" w:hAnsi="Georgia" w:cs="Tahoma"/>
                <w:sz w:val="22"/>
                <w:szCs w:val="22"/>
              </w:rPr>
            </w:pPr>
            <w:r>
              <w:rPr>
                <w:rFonts w:ascii="Georgia" w:hAnsi="Georgia" w:cs="Tahoma"/>
                <w:sz w:val="22"/>
                <w:szCs w:val="22"/>
              </w:rPr>
              <w:t>Keine Anmeldung erforderlich!</w:t>
            </w:r>
          </w:p>
        </w:tc>
      </w:tr>
    </w:tbl>
    <w:p w:rsidR="0094674B" w:rsidRDefault="00241858" w:rsidP="00992E0E">
      <w:pPr>
        <w:tabs>
          <w:tab w:val="clear" w:pos="2835"/>
          <w:tab w:val="left" w:pos="2268"/>
        </w:tabs>
        <w:rPr>
          <w:rFonts w:ascii="Arial" w:hAnsi="Arial" w:cs="Arial"/>
          <w:color w:val="000000"/>
          <w:sz w:val="24"/>
          <w:szCs w:val="24"/>
        </w:rPr>
      </w:pPr>
      <w:r>
        <w:rPr>
          <w:rFonts w:ascii="Arial" w:hAnsi="Arial" w:cs="Arial"/>
          <w:noProof/>
          <w:color w:val="000000"/>
          <w:sz w:val="24"/>
          <w:szCs w:val="24"/>
          <w:lang w:eastAsia="de-CH"/>
        </w:rPr>
        <w:drawing>
          <wp:anchor distT="0" distB="0" distL="114300" distR="114300" simplePos="0" relativeHeight="251684864" behindDoc="1" locked="0" layoutInCell="1" allowOverlap="1">
            <wp:simplePos x="0" y="0"/>
            <wp:positionH relativeFrom="column">
              <wp:posOffset>5632414</wp:posOffset>
            </wp:positionH>
            <wp:positionV relativeFrom="paragraph">
              <wp:posOffset>5403</wp:posOffset>
            </wp:positionV>
            <wp:extent cx="878205" cy="1054735"/>
            <wp:effectExtent l="0"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ulily_com_20121023_19440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8205" cy="1054735"/>
                    </a:xfrm>
                    <a:prstGeom prst="rect">
                      <a:avLst/>
                    </a:prstGeom>
                    <a:ln>
                      <a:noFill/>
                    </a:ln>
                  </pic:spPr>
                </pic:pic>
              </a:graphicData>
            </a:graphic>
            <wp14:sizeRelH relativeFrom="margin">
              <wp14:pctWidth>0</wp14:pctWidth>
            </wp14:sizeRelH>
            <wp14:sizeRelV relativeFrom="margin">
              <wp14:pctHeight>0</wp14:pctHeight>
            </wp14:sizeRelV>
          </wp:anchor>
        </w:drawing>
      </w:r>
    </w:p>
    <w:p w:rsidR="009D350A" w:rsidRDefault="0048531E" w:rsidP="009D350A">
      <w:pPr>
        <w:tabs>
          <w:tab w:val="clear" w:pos="2835"/>
          <w:tab w:val="left" w:pos="2268"/>
        </w:tabs>
        <w:rPr>
          <w:rFonts w:ascii="Arial" w:hAnsi="Arial" w:cs="Arial"/>
          <w:color w:val="000000"/>
          <w:sz w:val="24"/>
          <w:szCs w:val="24"/>
        </w:rPr>
      </w:pPr>
      <w:r w:rsidRPr="0048531E">
        <w:rPr>
          <w:rFonts w:ascii="Arial" w:hAnsi="Arial" w:cs="Arial"/>
          <w:b/>
          <w:color w:val="000000"/>
          <w:sz w:val="32"/>
          <w:szCs w:val="24"/>
        </w:rPr>
        <w:t>Voranzeige:</w:t>
      </w:r>
      <w:r w:rsidR="009D350A" w:rsidRPr="009D350A">
        <w:rPr>
          <w:rFonts w:ascii="Arial" w:hAnsi="Arial" w:cs="Arial"/>
          <w:color w:val="000000"/>
          <w:sz w:val="24"/>
          <w:szCs w:val="24"/>
        </w:rPr>
        <w:t xml:space="preserve"> </w:t>
      </w:r>
      <w:r w:rsidR="009D350A">
        <w:rPr>
          <w:rFonts w:ascii="Arial" w:hAnsi="Arial" w:cs="Arial"/>
          <w:color w:val="000000"/>
          <w:sz w:val="24"/>
          <w:szCs w:val="24"/>
        </w:rPr>
        <w:t>29. Februar / 1. März 2020: Skiweekend, bitte Termin jetzt reservieren!</w:t>
      </w:r>
    </w:p>
    <w:p w:rsidR="00241858" w:rsidRDefault="00241858" w:rsidP="009D350A">
      <w:pPr>
        <w:tabs>
          <w:tab w:val="clear" w:pos="2835"/>
          <w:tab w:val="left" w:pos="2268"/>
        </w:tabs>
        <w:rPr>
          <w:rFonts w:ascii="Arial" w:hAnsi="Arial" w:cs="Arial"/>
          <w:color w:val="000000"/>
          <w:sz w:val="24"/>
          <w:szCs w:val="24"/>
        </w:rPr>
      </w:pPr>
    </w:p>
    <w:p w:rsidR="0048531E" w:rsidRDefault="009D350A" w:rsidP="00992E0E">
      <w:pPr>
        <w:tabs>
          <w:tab w:val="clear" w:pos="2835"/>
          <w:tab w:val="left" w:pos="2268"/>
        </w:tabs>
        <w:rPr>
          <w:rFonts w:ascii="Arial" w:hAnsi="Arial" w:cs="Arial"/>
          <w:color w:val="000000"/>
          <w:sz w:val="24"/>
          <w:szCs w:val="24"/>
        </w:rPr>
      </w:pPr>
      <w:r>
        <w:rPr>
          <w:rFonts w:ascii="Arial" w:hAnsi="Arial" w:cs="Arial"/>
          <w:noProof/>
          <w:color w:val="000000"/>
          <w:sz w:val="24"/>
          <w:szCs w:val="24"/>
          <w:lang w:eastAsia="de-CH"/>
        </w:rPr>
        <w:drawing>
          <wp:anchor distT="0" distB="0" distL="114300" distR="114300" simplePos="0" relativeHeight="251683840" behindDoc="1" locked="0" layoutInCell="1" allowOverlap="1">
            <wp:simplePos x="0" y="0"/>
            <wp:positionH relativeFrom="margin">
              <wp:posOffset>1612948</wp:posOffset>
            </wp:positionH>
            <wp:positionV relativeFrom="paragraph">
              <wp:posOffset>122926</wp:posOffset>
            </wp:positionV>
            <wp:extent cx="3526380" cy="1681732"/>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ame-473631_960_72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0653" cy="1688539"/>
                    </a:xfrm>
                    <a:prstGeom prst="rect">
                      <a:avLst/>
                    </a:prstGeom>
                  </pic:spPr>
                </pic:pic>
              </a:graphicData>
            </a:graphic>
            <wp14:sizeRelH relativeFrom="margin">
              <wp14:pctWidth>0</wp14:pctWidth>
            </wp14:sizeRelH>
            <wp14:sizeRelV relativeFrom="margin">
              <wp14:pctHeight>0</wp14:pctHeight>
            </wp14:sizeRelV>
          </wp:anchor>
        </w:drawing>
      </w:r>
    </w:p>
    <w:p w:rsidR="0048531E" w:rsidRDefault="0048531E" w:rsidP="00992E0E">
      <w:pPr>
        <w:tabs>
          <w:tab w:val="clear" w:pos="2835"/>
          <w:tab w:val="left" w:pos="2268"/>
        </w:tabs>
        <w:rPr>
          <w:rFonts w:ascii="Arial" w:hAnsi="Arial" w:cs="Arial"/>
          <w:color w:val="000000"/>
          <w:sz w:val="24"/>
          <w:szCs w:val="24"/>
        </w:rPr>
      </w:pPr>
    </w:p>
    <w:p w:rsidR="00282BD4" w:rsidRPr="00241858" w:rsidRDefault="00282BD4" w:rsidP="009D350A">
      <w:pPr>
        <w:tabs>
          <w:tab w:val="clear" w:pos="2835"/>
          <w:tab w:val="left" w:pos="2268"/>
        </w:tabs>
        <w:suppressAutoHyphens/>
        <w:spacing w:before="120" w:after="240"/>
        <w:ind w:left="3119" w:right="2836"/>
        <w:jc w:val="center"/>
        <w:rPr>
          <w:rFonts w:ascii="Segoe UI Black" w:hAnsi="Segoe UI Black" w:cs="Arial"/>
          <w:color w:val="000000"/>
          <w:sz w:val="28"/>
          <w:szCs w:val="60"/>
        </w:rPr>
      </w:pPr>
      <w:r w:rsidRPr="00241858">
        <w:rPr>
          <w:rFonts w:ascii="Segoe UI Black" w:hAnsi="Segoe UI Black" w:cs="Arial"/>
          <w:color w:val="000000"/>
          <w:sz w:val="28"/>
          <w:szCs w:val="60"/>
        </w:rPr>
        <w:t>Das Lachen aus heiterem Herzen ist mehr wert als die schärfste Predigt.</w:t>
      </w:r>
      <w:bookmarkStart w:id="0" w:name="_GoBack"/>
      <w:bookmarkEnd w:id="0"/>
    </w:p>
    <w:p w:rsidR="0048531E" w:rsidRPr="00241858" w:rsidRDefault="00282BD4" w:rsidP="00282BD4">
      <w:pPr>
        <w:tabs>
          <w:tab w:val="clear" w:pos="2835"/>
          <w:tab w:val="left" w:pos="2268"/>
        </w:tabs>
        <w:ind w:left="3119" w:right="2836"/>
        <w:jc w:val="right"/>
        <w:rPr>
          <w:rFonts w:ascii="Arial" w:hAnsi="Arial" w:cs="Arial"/>
          <w:color w:val="000000"/>
          <w:sz w:val="8"/>
          <w:szCs w:val="24"/>
        </w:rPr>
      </w:pPr>
      <w:r w:rsidRPr="00241858">
        <w:rPr>
          <w:rFonts w:ascii="Segoe UI Black" w:hAnsi="Segoe UI Black" w:cs="Arial"/>
          <w:color w:val="000000"/>
          <w:sz w:val="22"/>
          <w:szCs w:val="24"/>
        </w:rPr>
        <w:t>A. Kolping</w:t>
      </w:r>
    </w:p>
    <w:p w:rsidR="0041724C" w:rsidRDefault="0041724C" w:rsidP="00992E0E">
      <w:pPr>
        <w:tabs>
          <w:tab w:val="clear" w:pos="2835"/>
          <w:tab w:val="left" w:pos="2268"/>
        </w:tabs>
        <w:rPr>
          <w:rFonts w:ascii="Arial" w:hAnsi="Arial" w:cs="Arial"/>
          <w:color w:val="000000"/>
          <w:sz w:val="24"/>
          <w:szCs w:val="24"/>
        </w:rPr>
      </w:pPr>
    </w:p>
    <w:sectPr w:rsidR="0041724C" w:rsidSect="00B87ED3">
      <w:headerReference w:type="default" r:id="rId21"/>
      <w:footerReference w:type="default" r:id="rId22"/>
      <w:headerReference w:type="first" r:id="rId23"/>
      <w:footerReference w:type="first" r:id="rId24"/>
      <w:type w:val="continuous"/>
      <w:pgSz w:w="11907" w:h="16840" w:code="9"/>
      <w:pgMar w:top="284" w:right="708" w:bottom="284" w:left="992"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F1C" w:rsidRDefault="00222F1C">
      <w:r>
        <w:separator/>
      </w:r>
    </w:p>
  </w:endnote>
  <w:endnote w:type="continuationSeparator" w:id="0">
    <w:p w:rsidR="00222F1C" w:rsidRDefault="00222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altName w:val="AvantGarde Bk BT"/>
    <w:panose1 w:val="00000000000000000000"/>
    <w:charset w:val="00"/>
    <w:family w:val="swiss"/>
    <w:notTrueType/>
    <w:pitch w:val="variable"/>
    <w:sig w:usb0="00000003" w:usb1="00000000" w:usb2="00000000" w:usb3="00000000" w:csb0="00000001" w:csb1="00000000"/>
  </w:font>
  <w:font w:name="UBSLogo">
    <w:altName w:val="Calisto MT"/>
    <w:panose1 w:val="00000000000000000000"/>
    <w:charset w:val="00"/>
    <w:family w:val="roman"/>
    <w:notTrueType/>
    <w:pitch w:val="variable"/>
    <w:sig w:usb0="00000003" w:usb1="00000000" w:usb2="00000000" w:usb3="00000000" w:csb0="00000001" w:csb1="00000000"/>
  </w:font>
  <w:font w:name="UBSHeadline">
    <w:altName w:val="ChelthmITC Bk BT"/>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292" w:rsidRDefault="00A971F5" w:rsidP="00B06B80">
    <w:pPr>
      <w:pStyle w:val="Fuzeile"/>
      <w:pBdr>
        <w:top w:val="single" w:sz="6" w:space="1" w:color="auto"/>
      </w:pBdr>
      <w:tabs>
        <w:tab w:val="clear" w:pos="2835"/>
        <w:tab w:val="clear" w:pos="8789"/>
        <w:tab w:val="right" w:pos="10490"/>
      </w:tabs>
      <w:spacing w:line="240" w:lineRule="auto"/>
    </w:pPr>
    <w:r>
      <w:rPr>
        <w:noProof/>
      </w:rPr>
      <w:fldChar w:fldCharType="begin"/>
    </w:r>
    <w:r>
      <w:rPr>
        <w:noProof/>
      </w:rPr>
      <w:instrText xml:space="preserve"> FILENAME  \* MERGEFORMAT </w:instrText>
    </w:r>
    <w:r>
      <w:rPr>
        <w:noProof/>
      </w:rPr>
      <w:fldChar w:fldCharType="separate"/>
    </w:r>
    <w:r w:rsidR="00652429">
      <w:rPr>
        <w:noProof/>
      </w:rPr>
      <w:t>News 05.2019-2020.docx</w:t>
    </w:r>
    <w:r>
      <w:rPr>
        <w:noProof/>
      </w:rPr>
      <w:fldChar w:fldCharType="end"/>
    </w:r>
    <w:r w:rsidR="00A90292">
      <w:tab/>
    </w:r>
    <w:r w:rsidR="00B06B80" w:rsidRPr="00141CE4">
      <w:rPr>
        <w:rFonts w:ascii="Georgia" w:hAnsi="Georgia" w:cs="Arial"/>
        <w:b/>
        <w:sz w:val="18"/>
        <w:szCs w:val="18"/>
      </w:rPr>
      <w:t>Treu Kolping - Der Vorstand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292" w:rsidRPr="00CA3F9C" w:rsidRDefault="007347C0" w:rsidP="00B06B80">
    <w:pPr>
      <w:pStyle w:val="Fuzeile"/>
      <w:pBdr>
        <w:top w:val="single" w:sz="6" w:space="0" w:color="auto"/>
      </w:pBdr>
      <w:tabs>
        <w:tab w:val="clear" w:pos="2835"/>
        <w:tab w:val="clear" w:pos="8789"/>
        <w:tab w:val="right" w:pos="10490"/>
      </w:tabs>
      <w:spacing w:line="240" w:lineRule="auto"/>
      <w:ind w:left="-142"/>
      <w:rPr>
        <w:rFonts w:ascii="Georgia" w:hAnsi="Georgia"/>
        <w:sz w:val="22"/>
      </w:rPr>
    </w:pPr>
    <w:r>
      <w:rPr>
        <w:rFonts w:ascii="Georgia" w:hAnsi="Georgia"/>
        <w:sz w:val="20"/>
      </w:rPr>
      <w:fldChar w:fldCharType="begin"/>
    </w:r>
    <w:r>
      <w:rPr>
        <w:rFonts w:ascii="Georgia" w:hAnsi="Georgia"/>
        <w:sz w:val="20"/>
      </w:rPr>
      <w:instrText xml:space="preserve"> FILENAME \* MERGEFORMAT </w:instrText>
    </w:r>
    <w:r>
      <w:rPr>
        <w:rFonts w:ascii="Georgia" w:hAnsi="Georgia"/>
        <w:sz w:val="20"/>
      </w:rPr>
      <w:fldChar w:fldCharType="separate"/>
    </w:r>
    <w:r w:rsidR="00652429">
      <w:rPr>
        <w:rFonts w:ascii="Georgia" w:hAnsi="Georgia"/>
        <w:noProof/>
        <w:sz w:val="20"/>
      </w:rPr>
      <w:t>News 05.2019-2020.docx</w:t>
    </w:r>
    <w:r>
      <w:rPr>
        <w:rFonts w:ascii="Georgia" w:hAnsi="Georgia"/>
        <w:sz w:val="20"/>
      </w:rPr>
      <w:fldChar w:fldCharType="end"/>
    </w:r>
    <w:r w:rsidR="00A90292" w:rsidRPr="008846A2">
      <w:rPr>
        <w:rFonts w:ascii="Georgia" w:hAnsi="Georgia"/>
        <w:sz w:val="20"/>
      </w:rPr>
      <w:tab/>
    </w:r>
    <w:r w:rsidR="00A90292" w:rsidRPr="00CA3F9C">
      <w:rPr>
        <w:rFonts w:ascii="Georgia" w:hAnsi="Georgia" w:cs="Arial"/>
        <w:sz w:val="20"/>
        <w:szCs w:val="18"/>
      </w:rPr>
      <w:t>Treu Kolping - Der Vorstand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F1C" w:rsidRDefault="00222F1C">
      <w:r>
        <w:separator/>
      </w:r>
    </w:p>
  </w:footnote>
  <w:footnote w:type="continuationSeparator" w:id="0">
    <w:p w:rsidR="00222F1C" w:rsidRDefault="00222F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349" w:rsidRDefault="00B83349">
    <w:pPr>
      <w:pStyle w:val="Kopfzeile"/>
      <w:rPr>
        <w:rFonts w:ascii="Georgia" w:hAnsi="Georgia" w:cs="Tahoma"/>
        <w:sz w:val="56"/>
        <w:szCs w:val="56"/>
      </w:rPr>
    </w:pPr>
    <w:r w:rsidRPr="00B83349">
      <w:rPr>
        <w:noProof/>
        <w:sz w:val="56"/>
        <w:szCs w:val="56"/>
        <w:lang w:eastAsia="de-CH"/>
      </w:rPr>
      <w:drawing>
        <wp:inline distT="0" distB="0" distL="0" distR="0" wp14:anchorId="5A283811" wp14:editId="53FBC728">
          <wp:extent cx="991450" cy="638175"/>
          <wp:effectExtent l="0" t="0" r="0" b="0"/>
          <wp:docPr id="4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686" cy="643476"/>
                  </a:xfrm>
                  <a:prstGeom prst="rect">
                    <a:avLst/>
                  </a:prstGeom>
                  <a:noFill/>
                  <a:ln>
                    <a:noFill/>
                  </a:ln>
                </pic:spPr>
              </pic:pic>
            </a:graphicData>
          </a:graphic>
        </wp:inline>
      </w:drawing>
    </w:r>
    <w:r w:rsidR="00B87ED3">
      <w:rPr>
        <w:rFonts w:ascii="Georgia" w:hAnsi="Georgia" w:cs="Tahoma"/>
        <w:sz w:val="56"/>
        <w:szCs w:val="56"/>
      </w:rPr>
      <w:t xml:space="preserve"> News 04   2015/2016</w:t>
    </w:r>
  </w:p>
  <w:p w:rsidR="00B83349" w:rsidRPr="00B83349" w:rsidRDefault="00B83349">
    <w:pPr>
      <w:pStyle w:val="Kopfzeile"/>
      <w:rPr>
        <w:b w:val="0"/>
        <w:sz w:val="56"/>
        <w:szCs w:val="5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C9A" w:rsidRPr="00660C9A" w:rsidRDefault="008A638D" w:rsidP="001F07BB">
    <w:pPr>
      <w:pStyle w:val="Kopfzeile"/>
      <w:ind w:left="2835" w:right="-567"/>
      <w:rPr>
        <w:rFonts w:ascii="Georgia" w:hAnsi="Georgia"/>
      </w:rPr>
    </w:pPr>
    <w:r>
      <w:rPr>
        <w:rFonts w:ascii="Georgia" w:hAnsi="Georgia"/>
        <w:noProof/>
        <w:lang w:eastAsia="de-CH"/>
      </w:rPr>
      <mc:AlternateContent>
        <mc:Choice Requires="wps">
          <w:drawing>
            <wp:anchor distT="0" distB="0" distL="114300" distR="114300" simplePos="0" relativeHeight="251657216" behindDoc="0" locked="0" layoutInCell="1" allowOverlap="1">
              <wp:simplePos x="0" y="0"/>
              <wp:positionH relativeFrom="column">
                <wp:posOffset>-6350</wp:posOffset>
              </wp:positionH>
              <wp:positionV relativeFrom="paragraph">
                <wp:posOffset>-59690</wp:posOffset>
              </wp:positionV>
              <wp:extent cx="1661160" cy="1207135"/>
              <wp:effectExtent l="0" t="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207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90292" w:rsidRDefault="008A638D">
                          <w:pPr>
                            <w:pStyle w:val="Verzeichnis3"/>
                          </w:pPr>
                          <w:r>
                            <w:rPr>
                              <w:noProof/>
                              <w:lang w:eastAsia="de-CH"/>
                            </w:rPr>
                            <w:drawing>
                              <wp:inline distT="0" distB="0" distL="0" distR="0">
                                <wp:extent cx="1657350" cy="1066800"/>
                                <wp:effectExtent l="0" t="0" r="0" b="0"/>
                                <wp:docPr id="4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1066800"/>
                                        </a:xfrm>
                                        <a:prstGeom prst="rect">
                                          <a:avLst/>
                                        </a:prstGeom>
                                        <a:noFill/>
                                        <a:ln>
                                          <a:noFill/>
                                        </a:ln>
                                      </pic:spPr>
                                    </pic:pic>
                                  </a:graphicData>
                                </a:graphic>
                              </wp:inline>
                            </w:drawing>
                          </w:r>
                        </w:p>
                        <w:p w:rsidR="00A90292" w:rsidRDefault="00A90292"/>
                        <w:p w:rsidR="00A90292" w:rsidRDefault="00A90292">
                          <w:pPr>
                            <w:pStyle w:val="Verzeichnis3"/>
                          </w:pPr>
                        </w:p>
                        <w:p w:rsidR="00A90292" w:rsidRDefault="00A90292">
                          <w:pPr>
                            <w:pStyle w:val="Verzeichnis3"/>
                          </w:pPr>
                        </w:p>
                        <w:p w:rsidR="00A90292" w:rsidRDefault="00A902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5pt;margin-top:-4.7pt;width:130.8pt;height:9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" filled="f" stroked="f" strokeweight="0">
              <v:textbox inset="0,0,0,0">
                <w:txbxContent>
                  <w:p w:rsidR="00A90292" w:rsidRDefault="008A638D">
                    <w:pPr>
                      <w:pStyle w:val="Verzeichnis3"/>
                    </w:pPr>
                    <w:r>
                      <w:rPr>
                        <w:noProof/>
                        <w:lang w:eastAsia="de-CH"/>
                      </w:rPr>
                      <w:drawing>
                        <wp:inline distT="0" distB="0" distL="0" distR="0">
                          <wp:extent cx="1657350" cy="1066800"/>
                          <wp:effectExtent l="0" t="0" r="0" b="0"/>
                          <wp:docPr id="4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7350" cy="1066800"/>
                                  </a:xfrm>
                                  <a:prstGeom prst="rect">
                                    <a:avLst/>
                                  </a:prstGeom>
                                  <a:noFill/>
                                  <a:ln>
                                    <a:noFill/>
                                  </a:ln>
                                </pic:spPr>
                              </pic:pic>
                            </a:graphicData>
                          </a:graphic>
                        </wp:inline>
                      </w:drawing>
                    </w:r>
                  </w:p>
                  <w:p w:rsidR="00A90292" w:rsidRDefault="00A90292"/>
                  <w:p w:rsidR="00A90292" w:rsidRDefault="00A90292">
                    <w:pPr>
                      <w:pStyle w:val="Verzeichnis3"/>
                    </w:pPr>
                  </w:p>
                  <w:p w:rsidR="00A90292" w:rsidRDefault="00A90292">
                    <w:pPr>
                      <w:pStyle w:val="Verzeichnis3"/>
                    </w:pPr>
                  </w:p>
                  <w:p w:rsidR="00A90292" w:rsidRDefault="00A90292"/>
                </w:txbxContent>
              </v:textbox>
            </v:rect>
          </w:pict>
        </mc:Fallback>
      </mc:AlternateContent>
    </w:r>
  </w:p>
  <w:p w:rsidR="00660C9A" w:rsidRPr="00660C9A" w:rsidRDefault="00660C9A" w:rsidP="001F07BB">
    <w:pPr>
      <w:pStyle w:val="Kopfzeile"/>
      <w:ind w:left="2835" w:right="-567"/>
      <w:rPr>
        <w:rFonts w:ascii="Georgia" w:hAnsi="Georgia"/>
      </w:rPr>
    </w:pPr>
  </w:p>
  <w:p w:rsidR="00660C9A" w:rsidRPr="00660C9A" w:rsidRDefault="006E4A2B" w:rsidP="001F07BB">
    <w:pPr>
      <w:pStyle w:val="Kopfzeile"/>
      <w:ind w:left="2835" w:right="-567"/>
      <w:rPr>
        <w:rFonts w:ascii="Georgia" w:hAnsi="Georgia"/>
      </w:rPr>
    </w:pPr>
    <w:r>
      <w:rPr>
        <w:rFonts w:ascii="Georgia" w:hAnsi="Georgia"/>
        <w:noProof/>
        <w:lang w:eastAsia="de-CH"/>
      </w:rPr>
      <w:drawing>
        <wp:anchor distT="0" distB="0" distL="114300" distR="114300" simplePos="0" relativeHeight="251658240" behindDoc="1" locked="0" layoutInCell="1" allowOverlap="1">
          <wp:simplePos x="0" y="0"/>
          <wp:positionH relativeFrom="column">
            <wp:posOffset>5161280</wp:posOffset>
          </wp:positionH>
          <wp:positionV relativeFrom="paragraph">
            <wp:posOffset>11430</wp:posOffset>
          </wp:positionV>
          <wp:extent cx="1103994" cy="772795"/>
          <wp:effectExtent l="0" t="0" r="1270" b="825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Kolping 150 Jahr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16068" cy="781247"/>
                  </a:xfrm>
                  <a:prstGeom prst="rect">
                    <a:avLst/>
                  </a:prstGeom>
                </pic:spPr>
              </pic:pic>
            </a:graphicData>
          </a:graphic>
          <wp14:sizeRelH relativeFrom="margin">
            <wp14:pctWidth>0</wp14:pctWidth>
          </wp14:sizeRelH>
          <wp14:sizeRelV relativeFrom="margin">
            <wp14:pctHeight>0</wp14:pctHeight>
          </wp14:sizeRelV>
        </wp:anchor>
      </w:drawing>
    </w:r>
  </w:p>
  <w:p w:rsidR="00660C9A" w:rsidRPr="00660C9A" w:rsidRDefault="00705B63" w:rsidP="00705B63">
    <w:pPr>
      <w:pStyle w:val="Kopfzeile"/>
      <w:tabs>
        <w:tab w:val="clear" w:pos="4536"/>
        <w:tab w:val="clear" w:pos="9072"/>
        <w:tab w:val="left" w:pos="8325"/>
      </w:tabs>
      <w:ind w:left="2835" w:right="-567"/>
      <w:rPr>
        <w:rFonts w:ascii="Georgia" w:hAnsi="Georgia"/>
      </w:rPr>
    </w:pPr>
    <w:r>
      <w:rPr>
        <w:rFonts w:ascii="Georgia" w:hAnsi="Georgia"/>
      </w:rPr>
      <w:tab/>
    </w:r>
  </w:p>
  <w:p w:rsidR="00A90292" w:rsidRPr="00660C9A" w:rsidRDefault="00A90292" w:rsidP="00705B63">
    <w:pPr>
      <w:pStyle w:val="Kopfzeile"/>
      <w:tabs>
        <w:tab w:val="left" w:pos="9072"/>
      </w:tabs>
      <w:ind w:left="2835" w:right="-567"/>
      <w:rPr>
        <w:rFonts w:ascii="Georgia" w:hAnsi="Georgia"/>
      </w:rPr>
    </w:pPr>
    <w:r w:rsidRPr="00660C9A">
      <w:rPr>
        <w:rFonts w:ascii="Georgia" w:hAnsi="Georgia"/>
      </w:rPr>
      <w:t>Kolpingfamilie Muri, Postfach 211, 5630 Muri AG</w:t>
    </w:r>
    <w:r w:rsidR="00705B63">
      <w:rPr>
        <w:rFonts w:ascii="Georgia" w:hAnsi="Georgia"/>
      </w:rPr>
      <w:tab/>
    </w:r>
  </w:p>
  <w:p w:rsidR="00660C9A" w:rsidRPr="00660C9A" w:rsidRDefault="00660C9A" w:rsidP="001F07BB">
    <w:pPr>
      <w:pStyle w:val="Kopfzeile"/>
      <w:ind w:left="2835" w:right="-567"/>
      <w:rPr>
        <w:rFonts w:ascii="Georgia" w:hAnsi="Georgia"/>
      </w:rPr>
    </w:pPr>
  </w:p>
  <w:p w:rsidR="00660C9A" w:rsidRPr="00660C9A" w:rsidRDefault="00660C9A" w:rsidP="001F07BB">
    <w:pPr>
      <w:pStyle w:val="Kopfzeile"/>
      <w:ind w:left="2835" w:right="-567"/>
      <w:rPr>
        <w:rFonts w:ascii="Georgia" w:hAnsi="Georgia"/>
      </w:rPr>
    </w:pPr>
  </w:p>
  <w:p w:rsidR="00660C9A" w:rsidRDefault="00660C9A" w:rsidP="001F07BB">
    <w:pPr>
      <w:pStyle w:val="Kopfzeile"/>
      <w:ind w:left="2835" w:right="-567"/>
      <w:rPr>
        <w:rFonts w:ascii="Georgia" w:hAnsi="Georgia"/>
      </w:rPr>
    </w:pPr>
  </w:p>
  <w:p w:rsidR="003E1102" w:rsidRPr="00660C9A" w:rsidRDefault="003E1102" w:rsidP="001F07BB">
    <w:pPr>
      <w:pStyle w:val="Kopfzeile"/>
      <w:ind w:left="2835" w:right="-567"/>
      <w:rPr>
        <w:rFonts w:ascii="Georgia" w:hAnsi="Georg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8EF25C54"/>
    <w:lvl w:ilvl="0">
      <w:start w:val="1"/>
      <w:numFmt w:val="decimal"/>
      <w:pStyle w:val="berschrift1"/>
      <w:lvlText w:val="%1."/>
      <w:legacy w:legacy="1" w:legacySpace="120" w:legacyIndent="360"/>
      <w:lvlJc w:val="left"/>
    </w:lvl>
    <w:lvl w:ilvl="1">
      <w:start w:val="1"/>
      <w:numFmt w:val="decimal"/>
      <w:pStyle w:val="berschrift2"/>
      <w:lvlText w:val="%1.%2"/>
      <w:legacy w:legacy="1" w:legacySpace="120" w:legacyIndent="360"/>
      <w:lvlJc w:val="left"/>
    </w:lvl>
    <w:lvl w:ilvl="2">
      <w:start w:val="1"/>
      <w:numFmt w:val="decimal"/>
      <w:pStyle w:val="berschrift3"/>
      <w:lvlText w:val="%1.%2.%3"/>
      <w:legacy w:legacy="1" w:legacySpace="120" w:legacyIndent="360"/>
      <w:lvlJc w:val="left"/>
    </w:lvl>
    <w:lvl w:ilvl="3">
      <w:start w:val="1"/>
      <w:numFmt w:val="decimal"/>
      <w:pStyle w:val="berschrift4"/>
      <w:lvlText w:val="%1.%2.%3.%4"/>
      <w:legacy w:legacy="1" w:legacySpace="120" w:legacyIndent="360"/>
      <w:lvlJc w:val="left"/>
    </w:lvl>
    <w:lvl w:ilvl="4">
      <w:start w:val="1"/>
      <w:numFmt w:val="decimal"/>
      <w:pStyle w:val="berschrift5"/>
      <w:lvlText w:val="%1.%2.%3.%4.%5"/>
      <w:legacy w:legacy="1" w:legacySpace="120" w:legacyIndent="360"/>
      <w:lvlJc w:val="left"/>
    </w:lvl>
    <w:lvl w:ilvl="5">
      <w:start w:val="1"/>
      <w:numFmt w:val="decimal"/>
      <w:pStyle w:val="berschrift6"/>
      <w:lvlText w:val="%1.%2.%3.%4.%5.%6"/>
      <w:legacy w:legacy="1" w:legacySpace="120" w:legacyIndent="360"/>
      <w:lvlJc w:val="left"/>
    </w:lvl>
    <w:lvl w:ilvl="6">
      <w:numFmt w:val="none"/>
      <w:lvlText w:val=""/>
      <w:lvlJc w:val="left"/>
    </w:lvl>
    <w:lvl w:ilvl="7">
      <w:start w:val="1"/>
      <w:numFmt w:val="decimal"/>
      <w:pStyle w:val="berschrift8"/>
      <w:lvlText w:val=".%8"/>
      <w:legacy w:legacy="1" w:legacySpace="120" w:legacyIndent="360"/>
      <w:lvlJc w:val="left"/>
    </w:lvl>
    <w:lvl w:ilvl="8">
      <w:start w:val="1"/>
      <w:numFmt w:val="decimal"/>
      <w:pStyle w:val="berschrift9"/>
      <w:lvlText w:val=".%8.%9"/>
      <w:legacy w:legacy="1" w:legacySpace="120" w:legacyIndent="360"/>
      <w:lvlJc w:val="left"/>
    </w:lvl>
  </w:abstractNum>
  <w:abstractNum w:abstractNumId="1" w15:restartNumberingAfterBreak="0">
    <w:nsid w:val="1559399E"/>
    <w:multiLevelType w:val="hybridMultilevel"/>
    <w:tmpl w:val="DCCC12AC"/>
    <w:lvl w:ilvl="0" w:tplc="6DFE1D34">
      <w:start w:val="1"/>
      <w:numFmt w:val="bullet"/>
      <w:lvlText w:val=""/>
      <w:lvlJc w:val="left"/>
      <w:pPr>
        <w:tabs>
          <w:tab w:val="num" w:pos="720"/>
        </w:tabs>
        <w:ind w:left="720" w:hanging="360"/>
      </w:pPr>
      <w:rPr>
        <w:rFonts w:ascii="Wingdings" w:hAnsi="Wingdings" w:hint="default"/>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737152"/>
    <w:multiLevelType w:val="hybridMultilevel"/>
    <w:tmpl w:val="2944A4A0"/>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4CC39BC"/>
    <w:multiLevelType w:val="multilevel"/>
    <w:tmpl w:val="2944A4A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autoHyphenation/>
  <w:hyphenationZone w:val="28"/>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A84"/>
    <w:rsid w:val="00003E2D"/>
    <w:rsid w:val="00006DC9"/>
    <w:rsid w:val="00013AD0"/>
    <w:rsid w:val="00014E49"/>
    <w:rsid w:val="000169BB"/>
    <w:rsid w:val="00032517"/>
    <w:rsid w:val="0003544C"/>
    <w:rsid w:val="00036C0B"/>
    <w:rsid w:val="00041C7A"/>
    <w:rsid w:val="00044E2C"/>
    <w:rsid w:val="0004690E"/>
    <w:rsid w:val="000473F5"/>
    <w:rsid w:val="00055934"/>
    <w:rsid w:val="00057B7B"/>
    <w:rsid w:val="0006033D"/>
    <w:rsid w:val="000616DC"/>
    <w:rsid w:val="00074DE8"/>
    <w:rsid w:val="00075DC3"/>
    <w:rsid w:val="00080724"/>
    <w:rsid w:val="00080988"/>
    <w:rsid w:val="00082574"/>
    <w:rsid w:val="00083A9C"/>
    <w:rsid w:val="0009274C"/>
    <w:rsid w:val="000930F0"/>
    <w:rsid w:val="000A0B50"/>
    <w:rsid w:val="000A1339"/>
    <w:rsid w:val="000B5AA7"/>
    <w:rsid w:val="000C5D5F"/>
    <w:rsid w:val="000D5597"/>
    <w:rsid w:val="000D57CF"/>
    <w:rsid w:val="000D64C4"/>
    <w:rsid w:val="000D6C97"/>
    <w:rsid w:val="000E172E"/>
    <w:rsid w:val="000E1F30"/>
    <w:rsid w:val="000E4CD9"/>
    <w:rsid w:val="000E711A"/>
    <w:rsid w:val="000F0C8E"/>
    <w:rsid w:val="000F2850"/>
    <w:rsid w:val="000F77EC"/>
    <w:rsid w:val="001019EA"/>
    <w:rsid w:val="00103C2B"/>
    <w:rsid w:val="001067FF"/>
    <w:rsid w:val="0011159A"/>
    <w:rsid w:val="00112448"/>
    <w:rsid w:val="00113BC5"/>
    <w:rsid w:val="001252D1"/>
    <w:rsid w:val="00127756"/>
    <w:rsid w:val="0013276E"/>
    <w:rsid w:val="00135A7A"/>
    <w:rsid w:val="00140199"/>
    <w:rsid w:val="0014058F"/>
    <w:rsid w:val="00140DD7"/>
    <w:rsid w:val="00141CE4"/>
    <w:rsid w:val="00145B4D"/>
    <w:rsid w:val="001468F0"/>
    <w:rsid w:val="00147F7A"/>
    <w:rsid w:val="00154F8C"/>
    <w:rsid w:val="0016449A"/>
    <w:rsid w:val="0017166E"/>
    <w:rsid w:val="001728D3"/>
    <w:rsid w:val="001748B8"/>
    <w:rsid w:val="0017638A"/>
    <w:rsid w:val="001765D3"/>
    <w:rsid w:val="001767A9"/>
    <w:rsid w:val="00176A42"/>
    <w:rsid w:val="00182D00"/>
    <w:rsid w:val="00184256"/>
    <w:rsid w:val="00185D3B"/>
    <w:rsid w:val="00187D39"/>
    <w:rsid w:val="0019041C"/>
    <w:rsid w:val="001927FA"/>
    <w:rsid w:val="001929D2"/>
    <w:rsid w:val="00193FCD"/>
    <w:rsid w:val="001A6153"/>
    <w:rsid w:val="001B191A"/>
    <w:rsid w:val="001B627C"/>
    <w:rsid w:val="001C1AB5"/>
    <w:rsid w:val="001C3824"/>
    <w:rsid w:val="001C7964"/>
    <w:rsid w:val="001D1CC9"/>
    <w:rsid w:val="001D31AF"/>
    <w:rsid w:val="001D33F3"/>
    <w:rsid w:val="001D43C6"/>
    <w:rsid w:val="001D45B2"/>
    <w:rsid w:val="001E2687"/>
    <w:rsid w:val="001E341D"/>
    <w:rsid w:val="001F07BB"/>
    <w:rsid w:val="001F0FF9"/>
    <w:rsid w:val="001F1787"/>
    <w:rsid w:val="001F5A3B"/>
    <w:rsid w:val="001F6A75"/>
    <w:rsid w:val="00200CB4"/>
    <w:rsid w:val="002011AC"/>
    <w:rsid w:val="00202273"/>
    <w:rsid w:val="00203179"/>
    <w:rsid w:val="00203548"/>
    <w:rsid w:val="00204239"/>
    <w:rsid w:val="00212852"/>
    <w:rsid w:val="00213CFE"/>
    <w:rsid w:val="00222A78"/>
    <w:rsid w:val="00222F1C"/>
    <w:rsid w:val="002253EB"/>
    <w:rsid w:val="002271D1"/>
    <w:rsid w:val="002309ED"/>
    <w:rsid w:val="00230F4B"/>
    <w:rsid w:val="00231D5C"/>
    <w:rsid w:val="002350AA"/>
    <w:rsid w:val="002358A6"/>
    <w:rsid w:val="00241858"/>
    <w:rsid w:val="00242668"/>
    <w:rsid w:val="002431CA"/>
    <w:rsid w:val="0024520E"/>
    <w:rsid w:val="0024538D"/>
    <w:rsid w:val="0025063A"/>
    <w:rsid w:val="002506A1"/>
    <w:rsid w:val="0026373C"/>
    <w:rsid w:val="002639BD"/>
    <w:rsid w:val="00265704"/>
    <w:rsid w:val="002661C0"/>
    <w:rsid w:val="00271371"/>
    <w:rsid w:val="00276E43"/>
    <w:rsid w:val="002826F2"/>
    <w:rsid w:val="00282BD4"/>
    <w:rsid w:val="00284104"/>
    <w:rsid w:val="0028441F"/>
    <w:rsid w:val="00285D2D"/>
    <w:rsid w:val="00290037"/>
    <w:rsid w:val="002917EA"/>
    <w:rsid w:val="00293A18"/>
    <w:rsid w:val="00293AC4"/>
    <w:rsid w:val="002A1514"/>
    <w:rsid w:val="002A7B3C"/>
    <w:rsid w:val="002B7FA4"/>
    <w:rsid w:val="002C0DF6"/>
    <w:rsid w:val="002C18E5"/>
    <w:rsid w:val="002D089A"/>
    <w:rsid w:val="002D1783"/>
    <w:rsid w:val="002D612A"/>
    <w:rsid w:val="002D785B"/>
    <w:rsid w:val="002E7613"/>
    <w:rsid w:val="002F0468"/>
    <w:rsid w:val="002F222C"/>
    <w:rsid w:val="002F3ED4"/>
    <w:rsid w:val="002F5317"/>
    <w:rsid w:val="002F58F5"/>
    <w:rsid w:val="00300002"/>
    <w:rsid w:val="003078B5"/>
    <w:rsid w:val="003130FD"/>
    <w:rsid w:val="00315F92"/>
    <w:rsid w:val="00322FF1"/>
    <w:rsid w:val="00332831"/>
    <w:rsid w:val="00332C19"/>
    <w:rsid w:val="00332E54"/>
    <w:rsid w:val="00336852"/>
    <w:rsid w:val="00336D23"/>
    <w:rsid w:val="00340D3E"/>
    <w:rsid w:val="00342807"/>
    <w:rsid w:val="0034497B"/>
    <w:rsid w:val="00345599"/>
    <w:rsid w:val="00345AFC"/>
    <w:rsid w:val="0034771F"/>
    <w:rsid w:val="0035335C"/>
    <w:rsid w:val="00355512"/>
    <w:rsid w:val="003572FD"/>
    <w:rsid w:val="003645F2"/>
    <w:rsid w:val="003649DA"/>
    <w:rsid w:val="00367897"/>
    <w:rsid w:val="00382DA6"/>
    <w:rsid w:val="00383BB3"/>
    <w:rsid w:val="00384B38"/>
    <w:rsid w:val="0038729C"/>
    <w:rsid w:val="003913A5"/>
    <w:rsid w:val="00393B9B"/>
    <w:rsid w:val="00395EAA"/>
    <w:rsid w:val="00396A1A"/>
    <w:rsid w:val="003970D9"/>
    <w:rsid w:val="003976DC"/>
    <w:rsid w:val="003A0312"/>
    <w:rsid w:val="003A3D94"/>
    <w:rsid w:val="003A51A6"/>
    <w:rsid w:val="003A55EF"/>
    <w:rsid w:val="003B1103"/>
    <w:rsid w:val="003B3257"/>
    <w:rsid w:val="003B3EA2"/>
    <w:rsid w:val="003B3EA5"/>
    <w:rsid w:val="003B6C3A"/>
    <w:rsid w:val="003C1064"/>
    <w:rsid w:val="003C2AAF"/>
    <w:rsid w:val="003C508B"/>
    <w:rsid w:val="003C6066"/>
    <w:rsid w:val="003C6ABF"/>
    <w:rsid w:val="003D1B83"/>
    <w:rsid w:val="003D1F55"/>
    <w:rsid w:val="003E1102"/>
    <w:rsid w:val="003E20A1"/>
    <w:rsid w:val="003E23F4"/>
    <w:rsid w:val="003E46D6"/>
    <w:rsid w:val="003E509F"/>
    <w:rsid w:val="003F1607"/>
    <w:rsid w:val="00404B2D"/>
    <w:rsid w:val="00404C4D"/>
    <w:rsid w:val="004101CD"/>
    <w:rsid w:val="00416574"/>
    <w:rsid w:val="00416C86"/>
    <w:rsid w:val="0041724C"/>
    <w:rsid w:val="004219A1"/>
    <w:rsid w:val="004277B8"/>
    <w:rsid w:val="00432CA3"/>
    <w:rsid w:val="004354CB"/>
    <w:rsid w:val="00435682"/>
    <w:rsid w:val="00442B16"/>
    <w:rsid w:val="00444011"/>
    <w:rsid w:val="004442C8"/>
    <w:rsid w:val="00450D88"/>
    <w:rsid w:val="00451EA1"/>
    <w:rsid w:val="00457752"/>
    <w:rsid w:val="004604B7"/>
    <w:rsid w:val="00460903"/>
    <w:rsid w:val="00464B07"/>
    <w:rsid w:val="00464C3E"/>
    <w:rsid w:val="00472A98"/>
    <w:rsid w:val="00474235"/>
    <w:rsid w:val="00474BD3"/>
    <w:rsid w:val="0048422C"/>
    <w:rsid w:val="0048531E"/>
    <w:rsid w:val="00495417"/>
    <w:rsid w:val="00496D3D"/>
    <w:rsid w:val="004A0EF3"/>
    <w:rsid w:val="004A15B9"/>
    <w:rsid w:val="004A3636"/>
    <w:rsid w:val="004A4E6B"/>
    <w:rsid w:val="004B22C3"/>
    <w:rsid w:val="004B5976"/>
    <w:rsid w:val="004B70D5"/>
    <w:rsid w:val="004C22F0"/>
    <w:rsid w:val="004C3741"/>
    <w:rsid w:val="004C5FFE"/>
    <w:rsid w:val="004C6B29"/>
    <w:rsid w:val="004D247D"/>
    <w:rsid w:val="004D4117"/>
    <w:rsid w:val="004D6CF2"/>
    <w:rsid w:val="004D7653"/>
    <w:rsid w:val="004E79EA"/>
    <w:rsid w:val="004F0D1A"/>
    <w:rsid w:val="004F16D3"/>
    <w:rsid w:val="004F4DE2"/>
    <w:rsid w:val="00502E53"/>
    <w:rsid w:val="00504023"/>
    <w:rsid w:val="005072F7"/>
    <w:rsid w:val="0051359C"/>
    <w:rsid w:val="005137DF"/>
    <w:rsid w:val="00515208"/>
    <w:rsid w:val="005159B5"/>
    <w:rsid w:val="00517D8C"/>
    <w:rsid w:val="00520A0A"/>
    <w:rsid w:val="00522717"/>
    <w:rsid w:val="00522762"/>
    <w:rsid w:val="00527153"/>
    <w:rsid w:val="00532832"/>
    <w:rsid w:val="005338F7"/>
    <w:rsid w:val="00536F94"/>
    <w:rsid w:val="0053764A"/>
    <w:rsid w:val="005403CC"/>
    <w:rsid w:val="00546EDE"/>
    <w:rsid w:val="00552C60"/>
    <w:rsid w:val="00554D1B"/>
    <w:rsid w:val="00557A62"/>
    <w:rsid w:val="00565B48"/>
    <w:rsid w:val="00575F94"/>
    <w:rsid w:val="00580DD5"/>
    <w:rsid w:val="00590882"/>
    <w:rsid w:val="00594F72"/>
    <w:rsid w:val="005A2C1E"/>
    <w:rsid w:val="005A2CB4"/>
    <w:rsid w:val="005A504B"/>
    <w:rsid w:val="005B0872"/>
    <w:rsid w:val="005B0F8E"/>
    <w:rsid w:val="005B331D"/>
    <w:rsid w:val="005B3E4A"/>
    <w:rsid w:val="005B5762"/>
    <w:rsid w:val="005B7508"/>
    <w:rsid w:val="005C3B9C"/>
    <w:rsid w:val="005C6D17"/>
    <w:rsid w:val="005C78AE"/>
    <w:rsid w:val="005D2E17"/>
    <w:rsid w:val="005F13F7"/>
    <w:rsid w:val="005F300F"/>
    <w:rsid w:val="005F3440"/>
    <w:rsid w:val="005F4556"/>
    <w:rsid w:val="00600B2F"/>
    <w:rsid w:val="006023C0"/>
    <w:rsid w:val="006170E7"/>
    <w:rsid w:val="00623AD7"/>
    <w:rsid w:val="00624F6F"/>
    <w:rsid w:val="006275E3"/>
    <w:rsid w:val="006334B2"/>
    <w:rsid w:val="006341DE"/>
    <w:rsid w:val="00634823"/>
    <w:rsid w:val="00642A84"/>
    <w:rsid w:val="006458FB"/>
    <w:rsid w:val="006519B3"/>
    <w:rsid w:val="00652429"/>
    <w:rsid w:val="00655288"/>
    <w:rsid w:val="00655AAC"/>
    <w:rsid w:val="00660C9A"/>
    <w:rsid w:val="00664CB9"/>
    <w:rsid w:val="006652D4"/>
    <w:rsid w:val="00665BC7"/>
    <w:rsid w:val="00667310"/>
    <w:rsid w:val="00667F7A"/>
    <w:rsid w:val="00670571"/>
    <w:rsid w:val="0067406D"/>
    <w:rsid w:val="00675C6B"/>
    <w:rsid w:val="00676267"/>
    <w:rsid w:val="00680056"/>
    <w:rsid w:val="006818C2"/>
    <w:rsid w:val="00685219"/>
    <w:rsid w:val="00685237"/>
    <w:rsid w:val="0069158B"/>
    <w:rsid w:val="006A2426"/>
    <w:rsid w:val="006A41EC"/>
    <w:rsid w:val="006A63B9"/>
    <w:rsid w:val="006B1D7A"/>
    <w:rsid w:val="006B3100"/>
    <w:rsid w:val="006B57DA"/>
    <w:rsid w:val="006C3104"/>
    <w:rsid w:val="006D2D5C"/>
    <w:rsid w:val="006D476E"/>
    <w:rsid w:val="006D60F4"/>
    <w:rsid w:val="006D765E"/>
    <w:rsid w:val="006D7D30"/>
    <w:rsid w:val="006E4A2B"/>
    <w:rsid w:val="006F09D7"/>
    <w:rsid w:val="006F149C"/>
    <w:rsid w:val="006F317D"/>
    <w:rsid w:val="006F54ED"/>
    <w:rsid w:val="0070059D"/>
    <w:rsid w:val="00702754"/>
    <w:rsid w:val="00702A51"/>
    <w:rsid w:val="007050F2"/>
    <w:rsid w:val="00705B63"/>
    <w:rsid w:val="00706B40"/>
    <w:rsid w:val="00710667"/>
    <w:rsid w:val="00711A4E"/>
    <w:rsid w:val="00711D44"/>
    <w:rsid w:val="007124E9"/>
    <w:rsid w:val="00712B8B"/>
    <w:rsid w:val="00715F09"/>
    <w:rsid w:val="007339B4"/>
    <w:rsid w:val="007347C0"/>
    <w:rsid w:val="00736E5C"/>
    <w:rsid w:val="0075740E"/>
    <w:rsid w:val="007579AD"/>
    <w:rsid w:val="00762047"/>
    <w:rsid w:val="00764501"/>
    <w:rsid w:val="00764656"/>
    <w:rsid w:val="00765B86"/>
    <w:rsid w:val="00767944"/>
    <w:rsid w:val="00770EEF"/>
    <w:rsid w:val="0077253B"/>
    <w:rsid w:val="007726C9"/>
    <w:rsid w:val="00775D7F"/>
    <w:rsid w:val="00777C93"/>
    <w:rsid w:val="00782381"/>
    <w:rsid w:val="0078348A"/>
    <w:rsid w:val="00784610"/>
    <w:rsid w:val="0078535B"/>
    <w:rsid w:val="0078697A"/>
    <w:rsid w:val="00787A5E"/>
    <w:rsid w:val="007909A5"/>
    <w:rsid w:val="00792763"/>
    <w:rsid w:val="00795E3F"/>
    <w:rsid w:val="00796D25"/>
    <w:rsid w:val="007A12C6"/>
    <w:rsid w:val="007A1465"/>
    <w:rsid w:val="007A5775"/>
    <w:rsid w:val="007B09AC"/>
    <w:rsid w:val="007B17FD"/>
    <w:rsid w:val="007B4E6D"/>
    <w:rsid w:val="007B5033"/>
    <w:rsid w:val="007B5DED"/>
    <w:rsid w:val="007C17D5"/>
    <w:rsid w:val="007C1AF7"/>
    <w:rsid w:val="007C2B00"/>
    <w:rsid w:val="007C67AA"/>
    <w:rsid w:val="007D2682"/>
    <w:rsid w:val="007D26C0"/>
    <w:rsid w:val="007D4541"/>
    <w:rsid w:val="007D59FB"/>
    <w:rsid w:val="007D6F57"/>
    <w:rsid w:val="007E20C9"/>
    <w:rsid w:val="007E2D6A"/>
    <w:rsid w:val="007E33A9"/>
    <w:rsid w:val="007E4BE9"/>
    <w:rsid w:val="007F1F85"/>
    <w:rsid w:val="007F5245"/>
    <w:rsid w:val="00801B86"/>
    <w:rsid w:val="008044CA"/>
    <w:rsid w:val="008101B4"/>
    <w:rsid w:val="00813FE5"/>
    <w:rsid w:val="00814511"/>
    <w:rsid w:val="008167C4"/>
    <w:rsid w:val="008220D7"/>
    <w:rsid w:val="00826033"/>
    <w:rsid w:val="00834872"/>
    <w:rsid w:val="0083659C"/>
    <w:rsid w:val="00836C35"/>
    <w:rsid w:val="00837238"/>
    <w:rsid w:val="00841484"/>
    <w:rsid w:val="0084369F"/>
    <w:rsid w:val="00845EE5"/>
    <w:rsid w:val="008523AD"/>
    <w:rsid w:val="00852BFE"/>
    <w:rsid w:val="00852D84"/>
    <w:rsid w:val="008555A4"/>
    <w:rsid w:val="0085644B"/>
    <w:rsid w:val="00860E03"/>
    <w:rsid w:val="00861482"/>
    <w:rsid w:val="008615B3"/>
    <w:rsid w:val="0086301F"/>
    <w:rsid w:val="008641C3"/>
    <w:rsid w:val="0086626F"/>
    <w:rsid w:val="00867FCA"/>
    <w:rsid w:val="00871CA6"/>
    <w:rsid w:val="00874007"/>
    <w:rsid w:val="00877054"/>
    <w:rsid w:val="008771D2"/>
    <w:rsid w:val="008846A2"/>
    <w:rsid w:val="00885CCA"/>
    <w:rsid w:val="0088752A"/>
    <w:rsid w:val="00891AB0"/>
    <w:rsid w:val="0089440E"/>
    <w:rsid w:val="00896C9C"/>
    <w:rsid w:val="008A6364"/>
    <w:rsid w:val="008A638D"/>
    <w:rsid w:val="008A7216"/>
    <w:rsid w:val="008B1C94"/>
    <w:rsid w:val="008B1E43"/>
    <w:rsid w:val="008B2331"/>
    <w:rsid w:val="008B560B"/>
    <w:rsid w:val="008B6602"/>
    <w:rsid w:val="008C34DB"/>
    <w:rsid w:val="008C3DB7"/>
    <w:rsid w:val="008C42A8"/>
    <w:rsid w:val="008C4A1D"/>
    <w:rsid w:val="008D464D"/>
    <w:rsid w:val="008D581A"/>
    <w:rsid w:val="008D62D5"/>
    <w:rsid w:val="008D6598"/>
    <w:rsid w:val="008E1D6F"/>
    <w:rsid w:val="008E2673"/>
    <w:rsid w:val="008E334F"/>
    <w:rsid w:val="008E4167"/>
    <w:rsid w:val="008E5E59"/>
    <w:rsid w:val="008F1345"/>
    <w:rsid w:val="008F66FA"/>
    <w:rsid w:val="00902D84"/>
    <w:rsid w:val="00902F2F"/>
    <w:rsid w:val="00903BE4"/>
    <w:rsid w:val="00915978"/>
    <w:rsid w:val="00917133"/>
    <w:rsid w:val="00930478"/>
    <w:rsid w:val="00933FC5"/>
    <w:rsid w:val="00934D9B"/>
    <w:rsid w:val="00936176"/>
    <w:rsid w:val="0093772E"/>
    <w:rsid w:val="00940C14"/>
    <w:rsid w:val="00943250"/>
    <w:rsid w:val="009461A4"/>
    <w:rsid w:val="0094674B"/>
    <w:rsid w:val="00954999"/>
    <w:rsid w:val="00954B53"/>
    <w:rsid w:val="00960599"/>
    <w:rsid w:val="00961C05"/>
    <w:rsid w:val="00962830"/>
    <w:rsid w:val="00963FB1"/>
    <w:rsid w:val="009661D3"/>
    <w:rsid w:val="0096762B"/>
    <w:rsid w:val="009725E4"/>
    <w:rsid w:val="00975325"/>
    <w:rsid w:val="00975FCF"/>
    <w:rsid w:val="00982E04"/>
    <w:rsid w:val="00987F14"/>
    <w:rsid w:val="00990B7E"/>
    <w:rsid w:val="00991B59"/>
    <w:rsid w:val="00991E64"/>
    <w:rsid w:val="009925E5"/>
    <w:rsid w:val="00992E0E"/>
    <w:rsid w:val="009955F3"/>
    <w:rsid w:val="009A23C0"/>
    <w:rsid w:val="009A66EC"/>
    <w:rsid w:val="009B0AF7"/>
    <w:rsid w:val="009B0F2B"/>
    <w:rsid w:val="009B1610"/>
    <w:rsid w:val="009B73D0"/>
    <w:rsid w:val="009D350A"/>
    <w:rsid w:val="009D3B10"/>
    <w:rsid w:val="009D5263"/>
    <w:rsid w:val="009D5C9D"/>
    <w:rsid w:val="009D6E81"/>
    <w:rsid w:val="009D750F"/>
    <w:rsid w:val="009E663A"/>
    <w:rsid w:val="009E6937"/>
    <w:rsid w:val="009E7E54"/>
    <w:rsid w:val="009F16DA"/>
    <w:rsid w:val="00A02652"/>
    <w:rsid w:val="00A13E3F"/>
    <w:rsid w:val="00A1576C"/>
    <w:rsid w:val="00A1688E"/>
    <w:rsid w:val="00A26664"/>
    <w:rsid w:val="00A33600"/>
    <w:rsid w:val="00A33F7B"/>
    <w:rsid w:val="00A361C6"/>
    <w:rsid w:val="00A441BE"/>
    <w:rsid w:val="00A44F15"/>
    <w:rsid w:val="00A451CB"/>
    <w:rsid w:val="00A4678E"/>
    <w:rsid w:val="00A47580"/>
    <w:rsid w:val="00A606F7"/>
    <w:rsid w:val="00A60D3F"/>
    <w:rsid w:val="00A62B5F"/>
    <w:rsid w:val="00A708C5"/>
    <w:rsid w:val="00A7141A"/>
    <w:rsid w:val="00A731C4"/>
    <w:rsid w:val="00A80256"/>
    <w:rsid w:val="00A8237A"/>
    <w:rsid w:val="00A90292"/>
    <w:rsid w:val="00A92CE7"/>
    <w:rsid w:val="00A96730"/>
    <w:rsid w:val="00A971F5"/>
    <w:rsid w:val="00AB21C7"/>
    <w:rsid w:val="00AB37EF"/>
    <w:rsid w:val="00AB3BE8"/>
    <w:rsid w:val="00AB40FC"/>
    <w:rsid w:val="00AC524A"/>
    <w:rsid w:val="00AC6F6E"/>
    <w:rsid w:val="00AD06B7"/>
    <w:rsid w:val="00AD19DB"/>
    <w:rsid w:val="00AE0407"/>
    <w:rsid w:val="00AE24A0"/>
    <w:rsid w:val="00AE467F"/>
    <w:rsid w:val="00AF47CD"/>
    <w:rsid w:val="00AF5072"/>
    <w:rsid w:val="00AF66C4"/>
    <w:rsid w:val="00AF74D3"/>
    <w:rsid w:val="00B06B80"/>
    <w:rsid w:val="00B10D5C"/>
    <w:rsid w:val="00B119A6"/>
    <w:rsid w:val="00B121C5"/>
    <w:rsid w:val="00B16C8B"/>
    <w:rsid w:val="00B21473"/>
    <w:rsid w:val="00B21A7E"/>
    <w:rsid w:val="00B2501E"/>
    <w:rsid w:val="00B26195"/>
    <w:rsid w:val="00B2655E"/>
    <w:rsid w:val="00B31F09"/>
    <w:rsid w:val="00B36061"/>
    <w:rsid w:val="00B43A54"/>
    <w:rsid w:val="00B45ED1"/>
    <w:rsid w:val="00B55AEE"/>
    <w:rsid w:val="00B604DD"/>
    <w:rsid w:val="00B61E3F"/>
    <w:rsid w:val="00B620F0"/>
    <w:rsid w:val="00B660BC"/>
    <w:rsid w:val="00B70C1F"/>
    <w:rsid w:val="00B72D2E"/>
    <w:rsid w:val="00B74957"/>
    <w:rsid w:val="00B754C0"/>
    <w:rsid w:val="00B779D3"/>
    <w:rsid w:val="00B80FEC"/>
    <w:rsid w:val="00B83349"/>
    <w:rsid w:val="00B86B3B"/>
    <w:rsid w:val="00B87ED3"/>
    <w:rsid w:val="00B90296"/>
    <w:rsid w:val="00B9073C"/>
    <w:rsid w:val="00B91A3C"/>
    <w:rsid w:val="00B93ECA"/>
    <w:rsid w:val="00B94327"/>
    <w:rsid w:val="00B95D76"/>
    <w:rsid w:val="00B97335"/>
    <w:rsid w:val="00BA5796"/>
    <w:rsid w:val="00BA75EA"/>
    <w:rsid w:val="00BB1B0E"/>
    <w:rsid w:val="00BB2855"/>
    <w:rsid w:val="00BB30F6"/>
    <w:rsid w:val="00BB5127"/>
    <w:rsid w:val="00BC100C"/>
    <w:rsid w:val="00BC4751"/>
    <w:rsid w:val="00BC5EFA"/>
    <w:rsid w:val="00BC7E18"/>
    <w:rsid w:val="00BD084D"/>
    <w:rsid w:val="00BD2286"/>
    <w:rsid w:val="00BD7074"/>
    <w:rsid w:val="00BD79FE"/>
    <w:rsid w:val="00BE46BA"/>
    <w:rsid w:val="00BE5FC8"/>
    <w:rsid w:val="00BE6AAE"/>
    <w:rsid w:val="00BF2088"/>
    <w:rsid w:val="00BF5C2F"/>
    <w:rsid w:val="00BF5F4F"/>
    <w:rsid w:val="00BF7DF6"/>
    <w:rsid w:val="00C024C2"/>
    <w:rsid w:val="00C037FE"/>
    <w:rsid w:val="00C03DB3"/>
    <w:rsid w:val="00C075DB"/>
    <w:rsid w:val="00C10FA1"/>
    <w:rsid w:val="00C1309E"/>
    <w:rsid w:val="00C131A7"/>
    <w:rsid w:val="00C14440"/>
    <w:rsid w:val="00C147C7"/>
    <w:rsid w:val="00C17706"/>
    <w:rsid w:val="00C24142"/>
    <w:rsid w:val="00C33C3E"/>
    <w:rsid w:val="00C37C76"/>
    <w:rsid w:val="00C40A4D"/>
    <w:rsid w:val="00C41F8E"/>
    <w:rsid w:val="00C45E0F"/>
    <w:rsid w:val="00C46515"/>
    <w:rsid w:val="00C52AAC"/>
    <w:rsid w:val="00C52DF3"/>
    <w:rsid w:val="00C65B72"/>
    <w:rsid w:val="00C65D52"/>
    <w:rsid w:val="00C65DD1"/>
    <w:rsid w:val="00C67261"/>
    <w:rsid w:val="00C715DB"/>
    <w:rsid w:val="00C73654"/>
    <w:rsid w:val="00C73942"/>
    <w:rsid w:val="00C77640"/>
    <w:rsid w:val="00C83E5D"/>
    <w:rsid w:val="00C869A3"/>
    <w:rsid w:val="00C87639"/>
    <w:rsid w:val="00C90CFD"/>
    <w:rsid w:val="00C94CFD"/>
    <w:rsid w:val="00CA0448"/>
    <w:rsid w:val="00CA2ABB"/>
    <w:rsid w:val="00CA3428"/>
    <w:rsid w:val="00CA3F9C"/>
    <w:rsid w:val="00CA6BEA"/>
    <w:rsid w:val="00CB39D5"/>
    <w:rsid w:val="00CC3394"/>
    <w:rsid w:val="00CC3D90"/>
    <w:rsid w:val="00CC3E15"/>
    <w:rsid w:val="00CD3D9A"/>
    <w:rsid w:val="00CD64C4"/>
    <w:rsid w:val="00CD6634"/>
    <w:rsid w:val="00CD66E1"/>
    <w:rsid w:val="00CD7D5B"/>
    <w:rsid w:val="00CF18DE"/>
    <w:rsid w:val="00CF2887"/>
    <w:rsid w:val="00CF3DF2"/>
    <w:rsid w:val="00CF45B1"/>
    <w:rsid w:val="00CF490C"/>
    <w:rsid w:val="00CF4AF0"/>
    <w:rsid w:val="00CF7A97"/>
    <w:rsid w:val="00D02649"/>
    <w:rsid w:val="00D0610B"/>
    <w:rsid w:val="00D2553C"/>
    <w:rsid w:val="00D27521"/>
    <w:rsid w:val="00D31FD1"/>
    <w:rsid w:val="00D335CE"/>
    <w:rsid w:val="00D36BDD"/>
    <w:rsid w:val="00D36F77"/>
    <w:rsid w:val="00D3705D"/>
    <w:rsid w:val="00D37661"/>
    <w:rsid w:val="00D401E5"/>
    <w:rsid w:val="00D405AB"/>
    <w:rsid w:val="00D4123A"/>
    <w:rsid w:val="00D51EDD"/>
    <w:rsid w:val="00D62770"/>
    <w:rsid w:val="00D641F8"/>
    <w:rsid w:val="00D672FE"/>
    <w:rsid w:val="00D723CB"/>
    <w:rsid w:val="00D748EB"/>
    <w:rsid w:val="00D7723C"/>
    <w:rsid w:val="00D821A9"/>
    <w:rsid w:val="00D82B8D"/>
    <w:rsid w:val="00D84648"/>
    <w:rsid w:val="00D87288"/>
    <w:rsid w:val="00D92405"/>
    <w:rsid w:val="00D929F6"/>
    <w:rsid w:val="00D95264"/>
    <w:rsid w:val="00DA2D49"/>
    <w:rsid w:val="00DB1D50"/>
    <w:rsid w:val="00DB28B8"/>
    <w:rsid w:val="00DB50CE"/>
    <w:rsid w:val="00DB593A"/>
    <w:rsid w:val="00DC0903"/>
    <w:rsid w:val="00DC2FE5"/>
    <w:rsid w:val="00DC4AC7"/>
    <w:rsid w:val="00DC756F"/>
    <w:rsid w:val="00DC7F58"/>
    <w:rsid w:val="00DD0A7C"/>
    <w:rsid w:val="00DD4A6F"/>
    <w:rsid w:val="00DD757D"/>
    <w:rsid w:val="00DE1861"/>
    <w:rsid w:val="00DF273E"/>
    <w:rsid w:val="00DF2886"/>
    <w:rsid w:val="00DF435A"/>
    <w:rsid w:val="00DF65CC"/>
    <w:rsid w:val="00DF6E88"/>
    <w:rsid w:val="00E00944"/>
    <w:rsid w:val="00E00DFA"/>
    <w:rsid w:val="00E01F11"/>
    <w:rsid w:val="00E028C1"/>
    <w:rsid w:val="00E04564"/>
    <w:rsid w:val="00E04FA5"/>
    <w:rsid w:val="00E05AC1"/>
    <w:rsid w:val="00E06074"/>
    <w:rsid w:val="00E12D33"/>
    <w:rsid w:val="00E165F5"/>
    <w:rsid w:val="00E167F8"/>
    <w:rsid w:val="00E24971"/>
    <w:rsid w:val="00E26BCB"/>
    <w:rsid w:val="00E344CD"/>
    <w:rsid w:val="00E366C6"/>
    <w:rsid w:val="00E37087"/>
    <w:rsid w:val="00E4022A"/>
    <w:rsid w:val="00E46C95"/>
    <w:rsid w:val="00E4771F"/>
    <w:rsid w:val="00E52F10"/>
    <w:rsid w:val="00E60241"/>
    <w:rsid w:val="00E63635"/>
    <w:rsid w:val="00E63D2E"/>
    <w:rsid w:val="00E65723"/>
    <w:rsid w:val="00E6709E"/>
    <w:rsid w:val="00E675B3"/>
    <w:rsid w:val="00E75363"/>
    <w:rsid w:val="00E76A7E"/>
    <w:rsid w:val="00E8206E"/>
    <w:rsid w:val="00E83EA9"/>
    <w:rsid w:val="00E842ED"/>
    <w:rsid w:val="00E84FFA"/>
    <w:rsid w:val="00E86ECB"/>
    <w:rsid w:val="00E92FF1"/>
    <w:rsid w:val="00E93400"/>
    <w:rsid w:val="00E957C2"/>
    <w:rsid w:val="00E96204"/>
    <w:rsid w:val="00E967DE"/>
    <w:rsid w:val="00E97E26"/>
    <w:rsid w:val="00EA07A9"/>
    <w:rsid w:val="00EA0817"/>
    <w:rsid w:val="00EA085C"/>
    <w:rsid w:val="00EA0BBD"/>
    <w:rsid w:val="00EA1F3C"/>
    <w:rsid w:val="00EA4A7B"/>
    <w:rsid w:val="00EA7A3E"/>
    <w:rsid w:val="00EB0D31"/>
    <w:rsid w:val="00EB384B"/>
    <w:rsid w:val="00EB71B9"/>
    <w:rsid w:val="00EC12AE"/>
    <w:rsid w:val="00EC2D04"/>
    <w:rsid w:val="00EC2D37"/>
    <w:rsid w:val="00EC2D8E"/>
    <w:rsid w:val="00EC38FB"/>
    <w:rsid w:val="00EC3CA0"/>
    <w:rsid w:val="00EC3E2D"/>
    <w:rsid w:val="00EC51BE"/>
    <w:rsid w:val="00EC6FCF"/>
    <w:rsid w:val="00ED475B"/>
    <w:rsid w:val="00EE1CCF"/>
    <w:rsid w:val="00EE2387"/>
    <w:rsid w:val="00EE2776"/>
    <w:rsid w:val="00EE6481"/>
    <w:rsid w:val="00F00C88"/>
    <w:rsid w:val="00F01077"/>
    <w:rsid w:val="00F041A0"/>
    <w:rsid w:val="00F112EF"/>
    <w:rsid w:val="00F15A57"/>
    <w:rsid w:val="00F1722E"/>
    <w:rsid w:val="00F21BA9"/>
    <w:rsid w:val="00F23B06"/>
    <w:rsid w:val="00F24314"/>
    <w:rsid w:val="00F27DB1"/>
    <w:rsid w:val="00F31D60"/>
    <w:rsid w:val="00F3471C"/>
    <w:rsid w:val="00F36B6A"/>
    <w:rsid w:val="00F40D03"/>
    <w:rsid w:val="00F416AA"/>
    <w:rsid w:val="00F46BD0"/>
    <w:rsid w:val="00F46F23"/>
    <w:rsid w:val="00F51FF7"/>
    <w:rsid w:val="00F553C6"/>
    <w:rsid w:val="00F57AE0"/>
    <w:rsid w:val="00F57B2B"/>
    <w:rsid w:val="00F674BF"/>
    <w:rsid w:val="00F679D2"/>
    <w:rsid w:val="00F71268"/>
    <w:rsid w:val="00F72F29"/>
    <w:rsid w:val="00F7309C"/>
    <w:rsid w:val="00F85C32"/>
    <w:rsid w:val="00F87465"/>
    <w:rsid w:val="00F95AE1"/>
    <w:rsid w:val="00F97C0A"/>
    <w:rsid w:val="00FA01F5"/>
    <w:rsid w:val="00FA1065"/>
    <w:rsid w:val="00FA1C81"/>
    <w:rsid w:val="00FA46C3"/>
    <w:rsid w:val="00FA67C8"/>
    <w:rsid w:val="00FB1497"/>
    <w:rsid w:val="00FC599D"/>
    <w:rsid w:val="00FC5A9D"/>
    <w:rsid w:val="00FC612B"/>
    <w:rsid w:val="00FC649D"/>
    <w:rsid w:val="00FC6566"/>
    <w:rsid w:val="00FC6FE2"/>
    <w:rsid w:val="00FD6859"/>
    <w:rsid w:val="00FD7914"/>
    <w:rsid w:val="00FE2426"/>
    <w:rsid w:val="00FE386E"/>
    <w:rsid w:val="00FE39F7"/>
    <w:rsid w:val="00FF0A7F"/>
    <w:rsid w:val="00FF329B"/>
    <w:rsid w:val="00FF49C9"/>
    <w:rsid w:val="00FF4EBC"/>
    <w:rsid w:val="00FF567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2B9DF80-8003-4828-BA08-B8DAEBBC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2835"/>
      </w:tabs>
      <w:overflowPunct w:val="0"/>
      <w:autoSpaceDE w:val="0"/>
      <w:autoSpaceDN w:val="0"/>
      <w:adjustRightInd w:val="0"/>
      <w:spacing w:line="240" w:lineRule="atLeast"/>
      <w:textAlignment w:val="baseline"/>
    </w:pPr>
    <w:rPr>
      <w:rFonts w:ascii="Tahoma" w:hAnsi="Tahoma"/>
      <w:lang w:eastAsia="de-DE"/>
    </w:rPr>
  </w:style>
  <w:style w:type="paragraph" w:styleId="berschrift1">
    <w:name w:val="heading 1"/>
    <w:basedOn w:val="Standard"/>
    <w:next w:val="Standard"/>
    <w:qFormat/>
    <w:pPr>
      <w:keepNext/>
      <w:numPr>
        <w:numId w:val="1"/>
      </w:numPr>
      <w:spacing w:before="240" w:after="60"/>
      <w:outlineLvl w:val="0"/>
    </w:pPr>
    <w:rPr>
      <w:b/>
      <w:kern w:val="28"/>
    </w:rPr>
  </w:style>
  <w:style w:type="paragraph" w:styleId="berschrift2">
    <w:name w:val="heading 2"/>
    <w:basedOn w:val="Standard"/>
    <w:next w:val="Standard"/>
    <w:qFormat/>
    <w:pPr>
      <w:keepNext/>
      <w:numPr>
        <w:ilvl w:val="1"/>
        <w:numId w:val="1"/>
      </w:numPr>
      <w:spacing w:before="240" w:after="60"/>
      <w:outlineLvl w:val="1"/>
    </w:pPr>
    <w:rPr>
      <w:rFonts w:ascii="Arial" w:hAnsi="Arial"/>
      <w:b/>
      <w:sz w:val="22"/>
    </w:rPr>
  </w:style>
  <w:style w:type="paragraph" w:styleId="berschrift3">
    <w:name w:val="heading 3"/>
    <w:basedOn w:val="Standard"/>
    <w:next w:val="Standard"/>
    <w:qFormat/>
    <w:pPr>
      <w:keepNext/>
      <w:numPr>
        <w:ilvl w:val="2"/>
        <w:numId w:val="1"/>
      </w:numPr>
      <w:spacing w:before="240" w:after="60"/>
      <w:outlineLvl w:val="2"/>
    </w:pPr>
    <w:rPr>
      <w:rFonts w:ascii="Arial" w:hAnsi="Arial"/>
      <w:b/>
    </w:rPr>
  </w:style>
  <w:style w:type="paragraph" w:styleId="berschrift4">
    <w:name w:val="heading 4"/>
    <w:basedOn w:val="Standard"/>
    <w:next w:val="Standard"/>
    <w:qFormat/>
    <w:pPr>
      <w:keepNext/>
      <w:numPr>
        <w:ilvl w:val="3"/>
        <w:numId w:val="1"/>
      </w:numPr>
      <w:spacing w:before="240" w:after="60"/>
      <w:outlineLvl w:val="3"/>
    </w:pPr>
    <w:rPr>
      <w:rFonts w:ascii="Arial" w:hAnsi="Arial"/>
      <w:b/>
    </w:rPr>
  </w:style>
  <w:style w:type="paragraph" w:styleId="berschrift5">
    <w:name w:val="heading 5"/>
    <w:basedOn w:val="Standard"/>
    <w:next w:val="Standard"/>
    <w:qFormat/>
    <w:pPr>
      <w:numPr>
        <w:ilvl w:val="4"/>
        <w:numId w:val="1"/>
      </w:numPr>
      <w:tabs>
        <w:tab w:val="left" w:pos="0"/>
      </w:tabs>
      <w:spacing w:before="240" w:after="60"/>
      <w:outlineLvl w:val="4"/>
    </w:pPr>
    <w:rPr>
      <w:rFonts w:ascii="Arial" w:hAnsi="Arial"/>
      <w:b/>
    </w:rPr>
  </w:style>
  <w:style w:type="paragraph" w:styleId="berschrift6">
    <w:name w:val="heading 6"/>
    <w:basedOn w:val="Standard"/>
    <w:next w:val="Standard"/>
    <w:qFormat/>
    <w:pPr>
      <w:keepNext/>
      <w:numPr>
        <w:ilvl w:val="5"/>
        <w:numId w:val="1"/>
      </w:numPr>
      <w:tabs>
        <w:tab w:val="left" w:pos="0"/>
      </w:tabs>
      <w:spacing w:before="120" w:after="120"/>
      <w:outlineLvl w:val="5"/>
    </w:pPr>
    <w:rPr>
      <w:b/>
      <w:sz w:val="28"/>
    </w:rPr>
  </w:style>
  <w:style w:type="paragraph" w:styleId="berschrift7">
    <w:name w:val="heading 7"/>
    <w:basedOn w:val="Standard"/>
    <w:next w:val="Standard"/>
    <w:qFormat/>
    <w:pPr>
      <w:keepNext/>
      <w:outlineLvl w:val="6"/>
    </w:pPr>
  </w:style>
  <w:style w:type="paragraph" w:styleId="berschrift8">
    <w:name w:val="heading 8"/>
    <w:basedOn w:val="berschrift5"/>
    <w:next w:val="Standard"/>
    <w:qFormat/>
    <w:pPr>
      <w:numPr>
        <w:ilvl w:val="7"/>
      </w:numPr>
      <w:tabs>
        <w:tab w:val="clear" w:pos="0"/>
      </w:tabs>
      <w:outlineLvl w:val="7"/>
    </w:pPr>
  </w:style>
  <w:style w:type="paragraph" w:styleId="berschrift9">
    <w:name w:val="heading 9"/>
    <w:basedOn w:val="berschrift5"/>
    <w:next w:val="Standard"/>
    <w:qFormat/>
    <w:pPr>
      <w:numPr>
        <w:ilvl w:val="8"/>
      </w:numPr>
      <w:tabs>
        <w:tab w:val="clear" w:pos="0"/>
        <w:tab w:val="left" w:pos="360"/>
      </w:tabs>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Pr>
      <w:rFonts w:ascii="Frutiger 45 Light" w:hAnsi="Frutiger 45 Light"/>
      <w:sz w:val="16"/>
    </w:rPr>
  </w:style>
  <w:style w:type="paragraph" w:styleId="Kommentartext">
    <w:name w:val="annotation text"/>
    <w:basedOn w:val="Standard"/>
    <w:semiHidden/>
  </w:style>
  <w:style w:type="paragraph" w:styleId="Verzeichnis4">
    <w:name w:val="toc 4"/>
    <w:basedOn w:val="Standard"/>
    <w:next w:val="Standard"/>
    <w:semiHidden/>
    <w:pPr>
      <w:tabs>
        <w:tab w:val="right" w:leader="dot" w:pos="9639"/>
      </w:tabs>
      <w:ind w:left="1134"/>
    </w:pPr>
    <w:rPr>
      <w:rFonts w:ascii="Arial" w:hAnsi="Arial"/>
      <w:noProof/>
      <w:sz w:val="16"/>
    </w:rPr>
  </w:style>
  <w:style w:type="paragraph" w:styleId="Verzeichnis3">
    <w:name w:val="toc 3"/>
    <w:basedOn w:val="Standard"/>
    <w:next w:val="Standard"/>
    <w:semiHidden/>
  </w:style>
  <w:style w:type="paragraph" w:styleId="Verzeichnis2">
    <w:name w:val="toc 2"/>
    <w:basedOn w:val="Standard"/>
    <w:next w:val="Standard"/>
    <w:semiHidden/>
    <w:pPr>
      <w:tabs>
        <w:tab w:val="left" w:pos="851"/>
        <w:tab w:val="right" w:leader="dot" w:pos="9639"/>
      </w:tabs>
      <w:spacing w:before="120" w:line="240" w:lineRule="auto"/>
    </w:pPr>
    <w:rPr>
      <w:b/>
    </w:rPr>
  </w:style>
  <w:style w:type="paragraph" w:styleId="Verzeichnis1">
    <w:name w:val="toc 1"/>
    <w:basedOn w:val="Standard"/>
    <w:next w:val="Standard"/>
    <w:semiHidden/>
    <w:pPr>
      <w:tabs>
        <w:tab w:val="left" w:pos="851"/>
        <w:tab w:val="right" w:leader="dot" w:pos="9639"/>
      </w:tabs>
      <w:spacing w:before="120" w:line="240" w:lineRule="auto"/>
    </w:pPr>
    <w:rPr>
      <w:b/>
      <w:sz w:val="24"/>
    </w:rPr>
  </w:style>
  <w:style w:type="paragraph" w:styleId="Index4">
    <w:name w:val="index 4"/>
    <w:basedOn w:val="Standard"/>
    <w:next w:val="Standard"/>
    <w:semiHidden/>
    <w:pPr>
      <w:tabs>
        <w:tab w:val="right" w:leader="dot" w:pos="4317"/>
      </w:tabs>
      <w:ind w:left="880" w:hanging="220"/>
    </w:pPr>
  </w:style>
  <w:style w:type="paragraph" w:styleId="Index3">
    <w:name w:val="index 3"/>
    <w:basedOn w:val="Standard"/>
    <w:next w:val="Standard"/>
    <w:semiHidden/>
    <w:pPr>
      <w:tabs>
        <w:tab w:val="right" w:leader="dot" w:pos="4317"/>
      </w:tabs>
      <w:ind w:left="660" w:hanging="220"/>
    </w:pPr>
  </w:style>
  <w:style w:type="paragraph" w:styleId="Index2">
    <w:name w:val="index 2"/>
    <w:basedOn w:val="Standard"/>
    <w:next w:val="Standard"/>
    <w:semiHidden/>
    <w:pPr>
      <w:tabs>
        <w:tab w:val="right" w:leader="dot" w:pos="4317"/>
      </w:tabs>
      <w:ind w:left="440" w:hanging="220"/>
    </w:pPr>
  </w:style>
  <w:style w:type="paragraph" w:styleId="Index1">
    <w:name w:val="index 1"/>
    <w:basedOn w:val="Standard"/>
    <w:next w:val="Standard"/>
    <w:semiHidden/>
    <w:pPr>
      <w:tabs>
        <w:tab w:val="right" w:leader="dot" w:pos="9639"/>
      </w:tabs>
      <w:ind w:left="200" w:hanging="200"/>
    </w:pPr>
    <w:rPr>
      <w:rFonts w:ascii="Arial" w:hAnsi="Arial"/>
      <w:sz w:val="16"/>
    </w:rPr>
  </w:style>
  <w:style w:type="paragraph" w:styleId="Indexberschrift">
    <w:name w:val="index heading"/>
    <w:basedOn w:val="Standard"/>
    <w:next w:val="Index1"/>
    <w:semiHidden/>
  </w:style>
  <w:style w:type="paragraph" w:styleId="Fuzeile">
    <w:name w:val="footer"/>
    <w:basedOn w:val="Standard"/>
    <w:pPr>
      <w:tabs>
        <w:tab w:val="right" w:pos="8789"/>
      </w:tabs>
    </w:pPr>
    <w:rPr>
      <w:sz w:val="16"/>
    </w:rPr>
  </w:style>
  <w:style w:type="paragraph" w:styleId="Kopfzeile">
    <w:name w:val="header"/>
    <w:basedOn w:val="Standard"/>
    <w:pPr>
      <w:tabs>
        <w:tab w:val="center" w:pos="4536"/>
        <w:tab w:val="right" w:pos="9072"/>
      </w:tabs>
    </w:pPr>
    <w:rPr>
      <w:b/>
    </w:rPr>
  </w:style>
  <w:style w:type="paragraph" w:styleId="Funotentext">
    <w:name w:val="footnote text"/>
    <w:basedOn w:val="Standard"/>
    <w:semiHidden/>
    <w:pPr>
      <w:spacing w:line="180" w:lineRule="exact"/>
    </w:pPr>
    <w:rPr>
      <w:sz w:val="16"/>
    </w:rPr>
  </w:style>
  <w:style w:type="paragraph" w:styleId="Standardeinzug">
    <w:name w:val="Normal Indent"/>
    <w:basedOn w:val="Standard"/>
    <w:pPr>
      <w:ind w:left="567"/>
    </w:pPr>
  </w:style>
  <w:style w:type="character" w:styleId="Funotenzeichen">
    <w:name w:val="footnote reference"/>
    <w:semiHidden/>
    <w:rPr>
      <w:rFonts w:ascii="Frutiger 45 Light" w:hAnsi="Frutiger 45 Light"/>
      <w:vertAlign w:val="superscript"/>
    </w:rPr>
  </w:style>
  <w:style w:type="paragraph" w:customStyle="1" w:styleId="Stichwort">
    <w:name w:val="Stichwort"/>
    <w:basedOn w:val="Standard"/>
    <w:next w:val="Standard"/>
    <w:pPr>
      <w:keepNext/>
      <w:spacing w:before="480"/>
    </w:pPr>
    <w:rPr>
      <w:b/>
    </w:rPr>
  </w:style>
  <w:style w:type="paragraph" w:customStyle="1" w:styleId="HiddenText">
    <w:name w:val="HiddenText"/>
    <w:basedOn w:val="Standard"/>
    <w:next w:val="Standard"/>
    <w:rPr>
      <w:i/>
      <w:vanish/>
      <w:color w:val="FF0000"/>
    </w:rPr>
  </w:style>
  <w:style w:type="paragraph" w:styleId="Beschriftung">
    <w:name w:val="caption"/>
    <w:basedOn w:val="Standard"/>
    <w:next w:val="Standard"/>
    <w:qFormat/>
    <w:pPr>
      <w:framePr w:hSpace="141" w:wrap="auto" w:vAnchor="text" w:hAnchor="text" w:y="1"/>
      <w:spacing w:before="120" w:after="120"/>
    </w:pPr>
    <w:rPr>
      <w:rFonts w:ascii="Arial" w:hAnsi="Arial"/>
      <w:i/>
      <w:sz w:val="16"/>
    </w:rPr>
  </w:style>
  <w:style w:type="paragraph" w:customStyle="1" w:styleId="zzabLogo">
    <w:name w:val="zz_abLogo"/>
    <w:basedOn w:val="Standard"/>
    <w:pPr>
      <w:framePr w:w="2835" w:hSpace="142" w:wrap="auto" w:vAnchor="page" w:hAnchor="page" w:x="908" w:y="568"/>
      <w:spacing w:line="680" w:lineRule="exact"/>
    </w:pPr>
    <w:rPr>
      <w:rFonts w:ascii="UBSLogo" w:hAnsi="UBSLogo"/>
      <w:noProof/>
      <w:sz w:val="64"/>
    </w:rPr>
  </w:style>
  <w:style w:type="paragraph" w:customStyle="1" w:styleId="Logo">
    <w:name w:val="Logo"/>
    <w:basedOn w:val="Standard"/>
    <w:pPr>
      <w:framePr w:w="2835" w:hSpace="142" w:wrap="auto" w:vAnchor="page" w:hAnchor="page" w:x="908" w:y="568"/>
      <w:spacing w:line="680" w:lineRule="exact"/>
    </w:pPr>
    <w:rPr>
      <w:rFonts w:ascii="UBSLogo" w:hAnsi="UBSLogo"/>
      <w:noProof/>
      <w:sz w:val="64"/>
    </w:rPr>
  </w:style>
  <w:style w:type="paragraph" w:customStyle="1" w:styleId="TabelleTitel">
    <w:name w:val="TabelleTitel"/>
    <w:basedOn w:val="TabelleZelle"/>
    <w:pPr>
      <w:spacing w:before="60" w:after="60"/>
    </w:pPr>
  </w:style>
  <w:style w:type="paragraph" w:customStyle="1" w:styleId="TabelleZelle">
    <w:name w:val="TabelleZelle"/>
    <w:basedOn w:val="Standard"/>
  </w:style>
  <w:style w:type="paragraph" w:styleId="Abbildungsverzeichnis">
    <w:name w:val="table of figures"/>
    <w:basedOn w:val="Standard"/>
    <w:next w:val="Standard"/>
    <w:semiHidden/>
    <w:pPr>
      <w:tabs>
        <w:tab w:val="right" w:leader="dot" w:pos="9355"/>
      </w:tabs>
    </w:pPr>
  </w:style>
  <w:style w:type="paragraph" w:styleId="Aufzhlungszeichen3">
    <w:name w:val="List Bullet 3"/>
    <w:basedOn w:val="Standard"/>
    <w:pPr>
      <w:ind w:left="851" w:hanging="284"/>
    </w:pPr>
  </w:style>
  <w:style w:type="paragraph" w:styleId="Aufzhlungszeichen">
    <w:name w:val="List Bullet"/>
    <w:basedOn w:val="Standard"/>
    <w:pPr>
      <w:ind w:left="284" w:hanging="284"/>
    </w:pPr>
  </w:style>
  <w:style w:type="paragraph" w:styleId="Listenfortsetzung2">
    <w:name w:val="List Continue 2"/>
    <w:basedOn w:val="Standard"/>
    <w:pPr>
      <w:ind w:left="566"/>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Aufzhlungszeichen2">
    <w:name w:val="List Bullet 2"/>
    <w:basedOn w:val="Standard"/>
    <w:pPr>
      <w:ind w:left="567" w:hanging="283"/>
    </w:pPr>
  </w:style>
  <w:style w:type="paragraph" w:styleId="Listenfortsetzung3">
    <w:name w:val="List Continue 3"/>
    <w:basedOn w:val="Standard"/>
    <w:pPr>
      <w:ind w:left="849"/>
    </w:pPr>
  </w:style>
  <w:style w:type="paragraph" w:styleId="Listenfortsetzung">
    <w:name w:val="List Continue"/>
    <w:basedOn w:val="Standard"/>
    <w:pPr>
      <w:ind w:left="283"/>
    </w:pPr>
  </w:style>
  <w:style w:type="paragraph" w:styleId="Listennummer2">
    <w:name w:val="List Number 2"/>
    <w:basedOn w:val="Standard"/>
    <w:pPr>
      <w:tabs>
        <w:tab w:val="left" w:pos="0"/>
      </w:tabs>
      <w:ind w:left="566" w:hanging="283"/>
    </w:pPr>
  </w:style>
  <w:style w:type="paragraph" w:styleId="Listennummer3">
    <w:name w:val="List Number 3"/>
    <w:basedOn w:val="Standard"/>
    <w:pPr>
      <w:ind w:left="851" w:hanging="284"/>
    </w:pPr>
  </w:style>
  <w:style w:type="paragraph" w:styleId="Listennummer">
    <w:name w:val="List Number"/>
    <w:basedOn w:val="Standard"/>
    <w:pPr>
      <w:ind w:left="283" w:hanging="283"/>
    </w:pPr>
  </w:style>
  <w:style w:type="paragraph" w:styleId="Liste">
    <w:name w:val="List"/>
    <w:basedOn w:val="Standard"/>
    <w:pPr>
      <w:ind w:left="283" w:hanging="283"/>
    </w:pPr>
  </w:style>
  <w:style w:type="paragraph" w:styleId="Titel">
    <w:name w:val="Title"/>
    <w:basedOn w:val="Standard"/>
    <w:qFormat/>
    <w:rPr>
      <w:b/>
      <w:sz w:val="36"/>
    </w:rPr>
  </w:style>
  <w:style w:type="paragraph" w:styleId="Untertitel">
    <w:name w:val="Subtitle"/>
    <w:basedOn w:val="Standard"/>
    <w:qFormat/>
    <w:pPr>
      <w:spacing w:line="680" w:lineRule="exact"/>
    </w:pPr>
    <w:rPr>
      <w:rFonts w:ascii="UBSHeadline" w:hAnsi="UBSHeadline"/>
      <w:color w:val="C0C0C0"/>
      <w:sz w:val="64"/>
    </w:rPr>
  </w:style>
  <w:style w:type="paragraph" w:customStyle="1" w:styleId="Textkasten">
    <w:name w:val="Textkasten"/>
    <w:basedOn w:val="Standard"/>
    <w:next w:val="Standard"/>
    <w:pPr>
      <w:pBdr>
        <w:top w:val="single" w:sz="6" w:space="1" w:color="C0C0C0"/>
        <w:left w:val="single" w:sz="6" w:space="1" w:color="C0C0C0"/>
        <w:bottom w:val="single" w:sz="6" w:space="1" w:color="C0C0C0"/>
        <w:right w:val="single" w:sz="6" w:space="1" w:color="C0C0C0"/>
      </w:pBdr>
      <w:ind w:left="57" w:right="57"/>
    </w:pPr>
  </w:style>
  <w:style w:type="character" w:styleId="Seitenzahl">
    <w:name w:val="page number"/>
    <w:basedOn w:val="Absatz-Standardschriftart"/>
  </w:style>
  <w:style w:type="paragraph" w:customStyle="1" w:styleId="zzDefault">
    <w:name w:val="zz_Default"/>
    <w:basedOn w:val="Standard"/>
  </w:style>
  <w:style w:type="paragraph" w:customStyle="1" w:styleId="zzVersion">
    <w:name w:val="zz_Version"/>
    <w:basedOn w:val="zzDefault"/>
  </w:style>
  <w:style w:type="paragraph" w:customStyle="1" w:styleId="zzStatus">
    <w:name w:val="zz_Status"/>
    <w:basedOn w:val="zzDefault"/>
  </w:style>
  <w:style w:type="paragraph" w:customStyle="1" w:styleId="zzAutor">
    <w:name w:val="zz_Autor"/>
    <w:basedOn w:val="zzDefault"/>
  </w:style>
  <w:style w:type="paragraph" w:customStyle="1" w:styleId="zzDatum">
    <w:name w:val="zz_Datum"/>
    <w:basedOn w:val="zzDefault"/>
  </w:style>
  <w:style w:type="paragraph" w:customStyle="1" w:styleId="berschriftOhneNr1">
    <w:name w:val="ÜberschriftOhneNr 1"/>
    <w:basedOn w:val="berschrift1"/>
    <w:next w:val="Standard"/>
    <w:pPr>
      <w:tabs>
        <w:tab w:val="left" w:pos="360"/>
      </w:tabs>
      <w:outlineLvl w:val="9"/>
    </w:pPr>
  </w:style>
  <w:style w:type="paragraph" w:customStyle="1" w:styleId="berschriftOhneNr2">
    <w:name w:val="ÜberschriftOhneNr 2"/>
    <w:basedOn w:val="berschrift2"/>
    <w:next w:val="Standard"/>
    <w:pPr>
      <w:tabs>
        <w:tab w:val="left" w:pos="360"/>
      </w:tabs>
      <w:outlineLvl w:val="9"/>
    </w:pPr>
  </w:style>
  <w:style w:type="paragraph" w:customStyle="1" w:styleId="Abbildung">
    <w:name w:val="Abbildung"/>
    <w:basedOn w:val="Standard"/>
    <w:next w:val="Beschriftung"/>
    <w:pPr>
      <w:keepNext/>
      <w:pBdr>
        <w:bottom w:val="single" w:sz="12" w:space="3" w:color="808080"/>
      </w:pBdr>
    </w:pPr>
  </w:style>
  <w:style w:type="paragraph" w:customStyle="1" w:styleId="Herausgeber">
    <w:name w:val="Herausgeber"/>
    <w:basedOn w:val="Standard"/>
    <w:pPr>
      <w:framePr w:w="9356" w:h="2461" w:hRule="exact" w:hSpace="142" w:wrap="auto" w:vAnchor="page" w:hAnchor="page" w:x="1702" w:y="1929"/>
      <w:spacing w:before="113"/>
    </w:pPr>
    <w:rPr>
      <w:b/>
      <w:sz w:val="15"/>
    </w:rPr>
  </w:style>
  <w:style w:type="paragraph" w:customStyle="1" w:styleId="Inhaltsverzeichnis">
    <w:name w:val="Inhaltsverzeichnis"/>
    <w:basedOn w:val="berschriftOhneNr1"/>
  </w:style>
  <w:style w:type="paragraph" w:customStyle="1" w:styleId="zzPNummer">
    <w:name w:val="zz_PNummer"/>
    <w:basedOn w:val="zzDatum"/>
    <w:pPr>
      <w:framePr w:w="4536" w:h="2268" w:hSpace="142" w:wrap="auto" w:vAnchor="page" w:hAnchor="page" w:x="6533" w:y="14460"/>
    </w:pPr>
  </w:style>
  <w:style w:type="paragraph" w:customStyle="1" w:styleId="zzPKlasse">
    <w:name w:val="zz_PKlasse"/>
    <w:basedOn w:val="zzDatum"/>
    <w:pPr>
      <w:framePr w:w="4536" w:h="2268" w:hSpace="142" w:wrap="auto" w:vAnchor="page" w:hAnchor="page" w:x="6533" w:y="14460"/>
    </w:pPr>
  </w:style>
  <w:style w:type="paragraph" w:customStyle="1" w:styleId="Dokumentstruktur1">
    <w:name w:val="Dokumentstruktur1"/>
    <w:basedOn w:val="Standard"/>
    <w:pPr>
      <w:shd w:val="clear" w:color="auto" w:fill="000080"/>
    </w:pPr>
  </w:style>
  <w:style w:type="paragraph" w:styleId="Textkrper">
    <w:name w:val="Body Text"/>
    <w:basedOn w:val="Standard"/>
    <w:pPr>
      <w:tabs>
        <w:tab w:val="right" w:leader="dot" w:pos="9639"/>
      </w:tabs>
    </w:pPr>
    <w:rPr>
      <w:color w:val="000000"/>
      <w:sz w:val="16"/>
    </w:rPr>
  </w:style>
  <w:style w:type="paragraph" w:styleId="Index5">
    <w:name w:val="index 5"/>
    <w:basedOn w:val="Standard"/>
    <w:next w:val="Standard"/>
    <w:semiHidden/>
    <w:pPr>
      <w:tabs>
        <w:tab w:val="right" w:leader="dot" w:pos="4317"/>
      </w:tabs>
      <w:ind w:left="1000" w:hanging="200"/>
    </w:pPr>
  </w:style>
  <w:style w:type="paragraph" w:styleId="Index6">
    <w:name w:val="index 6"/>
    <w:basedOn w:val="Standard"/>
    <w:next w:val="Standard"/>
    <w:semiHidden/>
    <w:pPr>
      <w:tabs>
        <w:tab w:val="right" w:leader="dot" w:pos="4317"/>
      </w:tabs>
      <w:ind w:left="1200" w:hanging="200"/>
    </w:pPr>
  </w:style>
  <w:style w:type="paragraph" w:styleId="Index7">
    <w:name w:val="index 7"/>
    <w:basedOn w:val="Standard"/>
    <w:next w:val="Standard"/>
    <w:semiHidden/>
    <w:pPr>
      <w:tabs>
        <w:tab w:val="right" w:leader="dot" w:pos="9355"/>
      </w:tabs>
      <w:ind w:left="1400" w:hanging="200"/>
    </w:pPr>
  </w:style>
  <w:style w:type="paragraph" w:styleId="Index8">
    <w:name w:val="index 8"/>
    <w:basedOn w:val="Standard"/>
    <w:next w:val="Standard"/>
    <w:semiHidden/>
    <w:pPr>
      <w:tabs>
        <w:tab w:val="right" w:leader="dot" w:pos="4317"/>
      </w:tabs>
      <w:ind w:left="1600" w:hanging="200"/>
    </w:pPr>
  </w:style>
  <w:style w:type="paragraph" w:customStyle="1" w:styleId="Tabelle">
    <w:name w:val="Tabelle"/>
    <w:basedOn w:val="Standard"/>
    <w:pPr>
      <w:spacing w:line="240" w:lineRule="auto"/>
    </w:pPr>
  </w:style>
  <w:style w:type="paragraph" w:customStyle="1" w:styleId="Textkrper21">
    <w:name w:val="Textkörper 21"/>
    <w:basedOn w:val="Standard"/>
    <w:pPr>
      <w:tabs>
        <w:tab w:val="clear" w:pos="2835"/>
        <w:tab w:val="left" w:pos="4962"/>
      </w:tabs>
    </w:pPr>
    <w:rPr>
      <w:rFonts w:ascii="Arial" w:hAnsi="Arial"/>
      <w:b/>
      <w:sz w:val="24"/>
    </w:rPr>
  </w:style>
  <w:style w:type="paragraph" w:customStyle="1" w:styleId="Dokumentstruktur2">
    <w:name w:val="Dokumentstruktur2"/>
    <w:basedOn w:val="Standard"/>
    <w:pPr>
      <w:shd w:val="clear" w:color="auto" w:fill="000080"/>
    </w:pPr>
  </w:style>
  <w:style w:type="paragraph" w:customStyle="1" w:styleId="Dokumentstruktur3">
    <w:name w:val="Dokumentstruktur3"/>
    <w:basedOn w:val="Standard"/>
    <w:pPr>
      <w:shd w:val="clear" w:color="auto" w:fill="000080"/>
    </w:pPr>
  </w:style>
  <w:style w:type="paragraph" w:customStyle="1" w:styleId="Dokumentstruktur4">
    <w:name w:val="Dokumentstruktur4"/>
    <w:basedOn w:val="Standard"/>
    <w:pPr>
      <w:shd w:val="clear" w:color="auto" w:fill="000080"/>
    </w:pPr>
  </w:style>
  <w:style w:type="paragraph" w:styleId="Sprechblasentext">
    <w:name w:val="Balloon Text"/>
    <w:basedOn w:val="Standard"/>
    <w:semiHidden/>
    <w:rsid w:val="00393B9B"/>
    <w:rPr>
      <w:rFonts w:cs="Tahoma"/>
      <w:sz w:val="16"/>
      <w:szCs w:val="16"/>
    </w:rPr>
  </w:style>
  <w:style w:type="paragraph" w:styleId="Dokumentstruktur">
    <w:name w:val="Document Map"/>
    <w:basedOn w:val="Standard"/>
    <w:semiHidden/>
    <w:rsid w:val="0019041C"/>
    <w:pPr>
      <w:shd w:val="clear" w:color="auto" w:fill="000080"/>
    </w:pPr>
    <w:rPr>
      <w:rFonts w:cs="Tahoma"/>
    </w:rPr>
  </w:style>
  <w:style w:type="character" w:styleId="Hyperlink">
    <w:name w:val="Hyperlink"/>
    <w:rsid w:val="00E05AC1"/>
    <w:rPr>
      <w:color w:val="0000FF"/>
      <w:u w:val="single"/>
    </w:rPr>
  </w:style>
  <w:style w:type="character" w:styleId="BesuchterHyperlink">
    <w:name w:val="FollowedHyperlink"/>
    <w:rsid w:val="00504023"/>
    <w:rPr>
      <w:color w:val="800080"/>
      <w:u w:val="single"/>
    </w:rPr>
  </w:style>
  <w:style w:type="character" w:customStyle="1" w:styleId="rtel1">
    <w:name w:val="r_tel1"/>
    <w:basedOn w:val="Absatz-Standardschriftart"/>
    <w:rsid w:val="006B57DA"/>
  </w:style>
  <w:style w:type="table" w:styleId="Tabellenraster">
    <w:name w:val="Table Grid"/>
    <w:basedOn w:val="NormaleTabelle"/>
    <w:rsid w:val="00E96204"/>
    <w:pPr>
      <w:tabs>
        <w:tab w:val="left" w:pos="2835"/>
      </w:tabs>
      <w:overflowPunct w:val="0"/>
      <w:autoSpaceDE w:val="0"/>
      <w:autoSpaceDN w:val="0"/>
      <w:adjustRightInd w:val="0"/>
      <w:spacing w:line="24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15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michlaus-muri.ch/index.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hyperlink" Target="www.samichlaus-muri.ch"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kolping-muri.ch"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wmf"/></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5.wmf"/><Relationship Id="rId1" Type="http://schemas.openxmlformats.org/officeDocument/2006/relationships/image" Target="media/image1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office95\Vorlagen\Kolping%20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23687-4FAF-4D4D-9D97-6CE26B532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Kolping News.dot</Template>
  <TotalTime>0</TotalTime>
  <Pages>1</Pages>
  <Words>195</Words>
  <Characters>1229</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Kolping News</vt:lpstr>
    </vt:vector>
  </TitlesOfParts>
  <Company>Microsoft</Company>
  <LinksUpToDate>false</LinksUpToDate>
  <CharactersWithSpaces>1422</CharactersWithSpaces>
  <SharedDoc>false</SharedDoc>
  <HLinks>
    <vt:vector size="30" baseType="variant">
      <vt:variant>
        <vt:i4>196668</vt:i4>
      </vt:variant>
      <vt:variant>
        <vt:i4>9</vt:i4>
      </vt:variant>
      <vt:variant>
        <vt:i4>0</vt:i4>
      </vt:variant>
      <vt:variant>
        <vt:i4>5</vt:i4>
      </vt:variant>
      <vt:variant>
        <vt:lpwstr>mailto:kolping@swissonline.ch</vt:lpwstr>
      </vt:variant>
      <vt:variant>
        <vt:lpwstr/>
      </vt:variant>
      <vt:variant>
        <vt:i4>7733304</vt:i4>
      </vt:variant>
      <vt:variant>
        <vt:i4>6</vt:i4>
      </vt:variant>
      <vt:variant>
        <vt:i4>0</vt:i4>
      </vt:variant>
      <vt:variant>
        <vt:i4>5</vt:i4>
      </vt:variant>
      <vt:variant>
        <vt:lpwstr>http://www.polytronic.ch/index.php</vt:lpwstr>
      </vt:variant>
      <vt:variant>
        <vt:lpwstr/>
      </vt:variant>
      <vt:variant>
        <vt:i4>7929954</vt:i4>
      </vt:variant>
      <vt:variant>
        <vt:i4>-1</vt:i4>
      </vt:variant>
      <vt:variant>
        <vt:i4>2050</vt:i4>
      </vt:variant>
      <vt:variant>
        <vt:i4>1</vt:i4>
      </vt:variant>
      <vt:variant>
        <vt:lpwstr>http://www.kolping.ch/upload/20120912170610.jpg</vt:lpwstr>
      </vt:variant>
      <vt:variant>
        <vt:lpwstr/>
      </vt:variant>
      <vt:variant>
        <vt:i4>7929954</vt:i4>
      </vt:variant>
      <vt:variant>
        <vt:i4>-1</vt:i4>
      </vt:variant>
      <vt:variant>
        <vt:i4>1028</vt:i4>
      </vt:variant>
      <vt:variant>
        <vt:i4>1</vt:i4>
      </vt:variant>
      <vt:variant>
        <vt:lpwstr>http://www.kolping.ch/upload/20120912170610.jpg</vt:lpwstr>
      </vt:variant>
      <vt:variant>
        <vt:lpwstr/>
      </vt:variant>
      <vt:variant>
        <vt:i4>7733304</vt:i4>
      </vt:variant>
      <vt:variant>
        <vt:i4>-1</vt:i4>
      </vt:variant>
      <vt:variant>
        <vt:i4>1033</vt:i4>
      </vt:variant>
      <vt:variant>
        <vt:i4>4</vt:i4>
      </vt:variant>
      <vt:variant>
        <vt:lpwstr>http://www.polytronic.ch/index.php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Kolping News</dc:title>
  <dc:subject/>
  <dc:creator>Unknown</dc:creator>
  <cp:keywords/>
  <dc:description/>
  <cp:lastModifiedBy>Sandra Büchi</cp:lastModifiedBy>
  <cp:revision>3</cp:revision>
  <cp:lastPrinted>2019-11-05T15:04:00Z</cp:lastPrinted>
  <dcterms:created xsi:type="dcterms:W3CDTF">2019-11-05T11:21:00Z</dcterms:created>
  <dcterms:modified xsi:type="dcterms:W3CDTF">2019-11-05T16:14:00Z</dcterms:modified>
</cp:coreProperties>
</file>